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99" w:type="dxa"/>
        <w:tblInd w:w="40" w:type="dxa"/>
        <w:tblCellMar>
          <w:left w:w="0" w:type="dxa"/>
          <w:right w:w="0" w:type="dxa"/>
        </w:tblCellMar>
        <w:tblLook w:val="0000" w:firstRow="0" w:lastRow="0" w:firstColumn="0" w:lastColumn="0" w:noHBand="0" w:noVBand="0"/>
      </w:tblPr>
      <w:tblGrid>
        <w:gridCol w:w="9999"/>
      </w:tblGrid>
      <w:tr w:rsidR="007F572E" w14:paraId="60AA5A2F" w14:textId="77777777" w:rsidTr="00024E31">
        <w:trPr>
          <w:trHeight w:val="3546"/>
        </w:trPr>
        <w:tc>
          <w:tcPr>
            <w:tcW w:w="9999" w:type="dxa"/>
          </w:tcPr>
          <w:sdt>
            <w:sdtPr>
              <w:id w:val="222412812"/>
              <w:placeholder>
                <w:docPart w:val="89C9FF38833944C39C9E4C87AD280D60"/>
              </w:placeholder>
              <w15:dataBinding w:prefixMappings="xmlns:ns0='http://schemas.microsoft.com/temp/samples' " w:xpath="/ns0:employees[1]/ns0:employee[1]/ns0:CompanyName[1]" w:storeItemID="{00000000-0000-0000-0000-000000000000}"/>
              <w15:appearance w15:val="hidden"/>
            </w:sdtPr>
            <w:sdtEndPr>
              <w:rPr>
                <w:rFonts w:eastAsiaTheme="minorEastAsia" w:cstheme="minorBidi"/>
                <w:b/>
                <w:sz w:val="28"/>
                <w:szCs w:val="22"/>
              </w:rPr>
            </w:sdtEndPr>
            <w:sdtContent>
              <w:p w14:paraId="2D361489" w14:textId="0A21EE19" w:rsidR="00E756CC" w:rsidRDefault="00024E31" w:rsidP="00E22620">
                <w:pPr>
                  <w:pStyle w:val="Heading2"/>
                  <w:ind w:left="1800"/>
                </w:pPr>
                <w:r>
                  <w:rPr>
                    <w:noProof/>
                  </w:rPr>
                  <mc:AlternateContent>
                    <mc:Choice Requires="wps">
                      <w:drawing>
                        <wp:anchor distT="0" distB="0" distL="114300" distR="114300" simplePos="0" relativeHeight="251495424" behindDoc="0" locked="0" layoutInCell="1" allowOverlap="1" wp14:anchorId="7E1B0602" wp14:editId="6DC26546">
                          <wp:simplePos x="0" y="0"/>
                          <wp:positionH relativeFrom="column">
                            <wp:posOffset>600075</wp:posOffset>
                          </wp:positionH>
                          <wp:positionV relativeFrom="paragraph">
                            <wp:posOffset>20955</wp:posOffset>
                          </wp:positionV>
                          <wp:extent cx="1828800" cy="18288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767AC9" w14:textId="77777777" w:rsidR="006C09C6" w:rsidRPr="00024E31" w:rsidRDefault="006C09C6" w:rsidP="00024E31">
                                      <w:pPr>
                                        <w:jc w:val="center"/>
                                        <w:rPr>
                                          <w:outline/>
                                          <w:color w:val="3592CF" w:themeColor="accent2"/>
                                          <w:sz w:val="72"/>
                                          <w:szCs w:val="72"/>
                                          <w:lang w:val="en-MY"/>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outline/>
                                          <w:color w:val="3592CF" w:themeColor="accent2"/>
                                          <w:sz w:val="72"/>
                                          <w:szCs w:val="72"/>
                                          <w:lang w:val="en-MY"/>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Industrial Training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E1B0602" id="_x0000_t202" coordsize="21600,21600" o:spt="202" path="m,l,21600r21600,l21600,xe">
                          <v:stroke joinstyle="miter"/>
                          <v:path gradientshapeok="t" o:connecttype="rect"/>
                        </v:shapetype>
                        <v:shape id="Text Box 35" o:spid="_x0000_s1026" type="#_x0000_t202" style="position:absolute;left:0;text-align:left;margin-left:47.25pt;margin-top:1.65pt;width:2in;height:2in;z-index:2514954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" filled="f" stroked="f">
                          <v:fill o:detectmouseclick="t"/>
                          <v:textbox style="mso-fit-shape-to-text:t">
                            <w:txbxContent>
                              <w:p w14:paraId="74767AC9" w14:textId="77777777" w:rsidR="006C09C6" w:rsidRPr="00024E31" w:rsidRDefault="006C09C6" w:rsidP="00024E31">
                                <w:pPr>
                                  <w:jc w:val="center"/>
                                  <w:rPr>
                                    <w:outline/>
                                    <w:color w:val="3592CF" w:themeColor="accent2"/>
                                    <w:sz w:val="72"/>
                                    <w:szCs w:val="72"/>
                                    <w:lang w:val="en-MY"/>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outline/>
                                    <w:color w:val="3592CF" w:themeColor="accent2"/>
                                    <w:sz w:val="72"/>
                                    <w:szCs w:val="72"/>
                                    <w:lang w:val="en-MY"/>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Industrial Training Report</w:t>
                                </w:r>
                              </w:p>
                            </w:txbxContent>
                          </v:textbox>
                        </v:shape>
                      </w:pict>
                    </mc:Fallback>
                  </mc:AlternateContent>
                </w:r>
              </w:p>
              <w:p w14:paraId="0EBEA264" w14:textId="77777777" w:rsidR="00E756CC" w:rsidRDefault="00E756CC" w:rsidP="00E756CC"/>
              <w:p w14:paraId="426888E8" w14:textId="77777777" w:rsidR="00E756CC" w:rsidRDefault="00024E31" w:rsidP="00E756CC">
                <w:r w:rsidRPr="00B06E06">
                  <w:rPr>
                    <w:noProof/>
                  </w:rPr>
                  <w:drawing>
                    <wp:anchor distT="0" distB="0" distL="114300" distR="114300" simplePos="0" relativeHeight="251488256" behindDoc="0" locked="0" layoutInCell="1" allowOverlap="1" wp14:anchorId="55B413A8" wp14:editId="7862FD27">
                      <wp:simplePos x="0" y="0"/>
                      <wp:positionH relativeFrom="page">
                        <wp:posOffset>327025</wp:posOffset>
                      </wp:positionH>
                      <wp:positionV relativeFrom="paragraph">
                        <wp:posOffset>248285</wp:posOffset>
                      </wp:positionV>
                      <wp:extent cx="5600700" cy="3856355"/>
                      <wp:effectExtent l="0" t="0" r="0" b="0"/>
                      <wp:wrapNone/>
                      <wp:docPr id="103" name="Image 103"/>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1" cstate="print"/>
                              <a:stretch>
                                <a:fillRect/>
                              </a:stretch>
                            </pic:blipFill>
                            <pic:spPr>
                              <a:xfrm>
                                <a:off x="0" y="0"/>
                                <a:ext cx="5600700" cy="3856355"/>
                              </a:xfrm>
                              <a:prstGeom prst="rect">
                                <a:avLst/>
                              </a:prstGeom>
                            </pic:spPr>
                          </pic:pic>
                        </a:graphicData>
                      </a:graphic>
                    </wp:anchor>
                  </w:drawing>
                </w:r>
              </w:p>
              <w:p w14:paraId="3F58F70F" w14:textId="77777777" w:rsidR="00E756CC" w:rsidRDefault="00E756CC" w:rsidP="00E756CC"/>
              <w:p w14:paraId="530ADEED" w14:textId="77777777" w:rsidR="00E756CC" w:rsidRDefault="00E756CC" w:rsidP="00E756CC"/>
              <w:p w14:paraId="63171A30" w14:textId="77777777" w:rsidR="00E756CC" w:rsidRDefault="00E756CC" w:rsidP="00E756CC"/>
              <w:p w14:paraId="08549974" w14:textId="77777777" w:rsidR="00E756CC" w:rsidRDefault="00E756CC" w:rsidP="00E756CC"/>
              <w:p w14:paraId="308FADD7" w14:textId="77777777" w:rsidR="00E756CC" w:rsidRDefault="00E756CC" w:rsidP="00E756CC"/>
              <w:p w14:paraId="130CDB83" w14:textId="77777777" w:rsidR="00E756CC" w:rsidRDefault="00E756CC" w:rsidP="00E756CC"/>
              <w:p w14:paraId="6F4DF239" w14:textId="77777777" w:rsidR="00E756CC" w:rsidRDefault="00E756CC" w:rsidP="00E756CC"/>
              <w:p w14:paraId="1C527968" w14:textId="77777777" w:rsidR="00E756CC" w:rsidRDefault="00E756CC" w:rsidP="00E756CC"/>
              <w:p w14:paraId="230858A2" w14:textId="77777777" w:rsidR="00E756CC" w:rsidRDefault="00E756CC" w:rsidP="00E756CC"/>
              <w:p w14:paraId="123D0E21" w14:textId="77777777" w:rsidR="00E756CC" w:rsidRDefault="00E756CC" w:rsidP="00E756CC"/>
              <w:p w14:paraId="4B53C235" w14:textId="77777777" w:rsidR="00E756CC" w:rsidRDefault="00E756CC" w:rsidP="00E756CC"/>
              <w:p w14:paraId="674E4A43" w14:textId="77777777" w:rsidR="00E756CC" w:rsidRDefault="00E756CC" w:rsidP="00E756CC"/>
              <w:p w14:paraId="4183D278" w14:textId="77777777" w:rsidR="00E756CC" w:rsidRDefault="00E756CC" w:rsidP="00E756CC"/>
              <w:p w14:paraId="792E0F2C" w14:textId="77777777" w:rsidR="00E756CC" w:rsidRDefault="00E756CC" w:rsidP="00E756CC"/>
              <w:p w14:paraId="7708F30F" w14:textId="77777777" w:rsidR="00E756CC" w:rsidRDefault="00E756CC" w:rsidP="00E756CC"/>
              <w:p w14:paraId="2D616BD4" w14:textId="77777777" w:rsidR="00E756CC" w:rsidRDefault="00E756CC" w:rsidP="00E756CC"/>
              <w:p w14:paraId="0D7274B8" w14:textId="77777777" w:rsidR="00E756CC" w:rsidRDefault="00E756CC" w:rsidP="00E756CC"/>
              <w:tbl>
                <w:tblPr>
                  <w:tblStyle w:val="TableGrid"/>
                  <w:tblW w:w="0" w:type="auto"/>
                  <w:tblInd w:w="634"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FFFFFF" w:themeColor="background1"/>
                    <w:insideV w:val="single" w:sz="12" w:space="0" w:color="FFFFFF" w:themeColor="background1"/>
                  </w:tblBorders>
                  <w:tblLook w:val="04A0" w:firstRow="1" w:lastRow="0" w:firstColumn="1" w:lastColumn="0" w:noHBand="0" w:noVBand="1"/>
                </w:tblPr>
                <w:tblGrid>
                  <w:gridCol w:w="3060"/>
                  <w:gridCol w:w="5575"/>
                </w:tblGrid>
                <w:tr w:rsidR="00024E31" w:rsidRPr="00B06E06" w14:paraId="0B7A962A" w14:textId="77777777" w:rsidTr="00024E31">
                  <w:trPr>
                    <w:trHeight w:val="159"/>
                  </w:trPr>
                  <w:tc>
                    <w:tcPr>
                      <w:tcW w:w="8635" w:type="dxa"/>
                      <w:gridSpan w:val="2"/>
                      <w:tcBorders>
                        <w:top w:val="single" w:sz="12" w:space="0" w:color="D9D9D9" w:themeColor="background1" w:themeShade="D9"/>
                        <w:bottom w:val="nil"/>
                      </w:tcBorders>
                      <w:shd w:val="clear" w:color="auto" w:fill="F2F2F2" w:themeFill="background1" w:themeFillShade="F2"/>
                      <w:vAlign w:val="center"/>
                    </w:tcPr>
                    <w:p w14:paraId="7AF45C01" w14:textId="77777777" w:rsidR="00024E31" w:rsidRPr="00024E31" w:rsidRDefault="00024E31" w:rsidP="00024E31">
                      <w:pPr>
                        <w:rPr>
                          <w:b w:val="0"/>
                          <w:sz w:val="14"/>
                        </w:rPr>
                      </w:pPr>
                    </w:p>
                  </w:tc>
                </w:tr>
                <w:tr w:rsidR="00024E31" w:rsidRPr="00B06E06" w14:paraId="782BD434" w14:textId="77777777" w:rsidTr="00024E31">
                  <w:trPr>
                    <w:trHeight w:val="576"/>
                  </w:trPr>
                  <w:tc>
                    <w:tcPr>
                      <w:tcW w:w="3060" w:type="dxa"/>
                      <w:tcBorders>
                        <w:top w:val="nil"/>
                        <w:bottom w:val="single" w:sz="12" w:space="0" w:color="FFFFFF" w:themeColor="background1"/>
                      </w:tcBorders>
                      <w:shd w:val="clear" w:color="auto" w:fill="F2F2F2" w:themeFill="background1" w:themeFillShade="F2"/>
                      <w:vAlign w:val="center"/>
                    </w:tcPr>
                    <w:p w14:paraId="78DF9036" w14:textId="77777777" w:rsidR="00024E31" w:rsidRPr="00B06E06" w:rsidRDefault="00024E31" w:rsidP="00024E31">
                      <w:r w:rsidRPr="00B06E06">
                        <w:t>NAME</w:t>
                      </w:r>
                    </w:p>
                  </w:tc>
                  <w:tc>
                    <w:tcPr>
                      <w:tcW w:w="5575" w:type="dxa"/>
                      <w:tcBorders>
                        <w:bottom w:val="single" w:sz="12" w:space="0" w:color="FFFFFF" w:themeColor="background1"/>
                      </w:tcBorders>
                      <w:vAlign w:val="center"/>
                    </w:tcPr>
                    <w:p w14:paraId="33AC6858" w14:textId="29E42B47" w:rsidR="00024E31" w:rsidRPr="00B06E06" w:rsidRDefault="00024E31" w:rsidP="00024E31"/>
                  </w:tc>
                </w:tr>
                <w:tr w:rsidR="00024E31" w:rsidRPr="00B06E06" w14:paraId="6760580D" w14:textId="77777777" w:rsidTr="00024E31">
                  <w:trPr>
                    <w:trHeight w:val="87"/>
                  </w:trPr>
                  <w:tc>
                    <w:tcPr>
                      <w:tcW w:w="8635" w:type="dxa"/>
                      <w:gridSpan w:val="2"/>
                      <w:tcBorders>
                        <w:top w:val="single" w:sz="12" w:space="0" w:color="FFFFFF" w:themeColor="background1"/>
                        <w:bottom w:val="nil"/>
                      </w:tcBorders>
                      <w:shd w:val="clear" w:color="auto" w:fill="F2F2F2" w:themeFill="background1" w:themeFillShade="F2"/>
                      <w:vAlign w:val="center"/>
                    </w:tcPr>
                    <w:p w14:paraId="4478BFBC" w14:textId="77777777" w:rsidR="00024E31" w:rsidRPr="00024E31" w:rsidRDefault="00024E31" w:rsidP="00024E31">
                      <w:pPr>
                        <w:rPr>
                          <w:sz w:val="14"/>
                        </w:rPr>
                      </w:pPr>
                    </w:p>
                  </w:tc>
                </w:tr>
                <w:tr w:rsidR="00024E31" w:rsidRPr="00B06E06" w14:paraId="09143322" w14:textId="77777777" w:rsidTr="00024E31">
                  <w:trPr>
                    <w:trHeight w:val="576"/>
                  </w:trPr>
                  <w:tc>
                    <w:tcPr>
                      <w:tcW w:w="3060" w:type="dxa"/>
                      <w:tcBorders>
                        <w:top w:val="nil"/>
                        <w:bottom w:val="single" w:sz="12" w:space="0" w:color="FFFFFF" w:themeColor="background1"/>
                      </w:tcBorders>
                      <w:shd w:val="clear" w:color="auto" w:fill="F2F2F2" w:themeFill="background1" w:themeFillShade="F2"/>
                      <w:vAlign w:val="center"/>
                    </w:tcPr>
                    <w:p w14:paraId="761ED2DF" w14:textId="77777777" w:rsidR="00024E31" w:rsidRPr="00B06E06" w:rsidRDefault="00024E31" w:rsidP="00024E31">
                      <w:r w:rsidRPr="00B06E06">
                        <w:t>STUDENT ID</w:t>
                      </w:r>
                    </w:p>
                  </w:tc>
                  <w:tc>
                    <w:tcPr>
                      <w:tcW w:w="5575" w:type="dxa"/>
                      <w:tcBorders>
                        <w:top w:val="nil"/>
                      </w:tcBorders>
                      <w:shd w:val="clear" w:color="auto" w:fill="auto"/>
                      <w:vAlign w:val="center"/>
                    </w:tcPr>
                    <w:p w14:paraId="178CA149" w14:textId="77777777" w:rsidR="00024E31" w:rsidRPr="00B06E06" w:rsidRDefault="00024E31" w:rsidP="00024E31"/>
                  </w:tc>
                </w:tr>
                <w:tr w:rsidR="00024E31" w:rsidRPr="00B06E06" w14:paraId="2ACFD1A1" w14:textId="77777777" w:rsidTr="00024E31">
                  <w:trPr>
                    <w:trHeight w:val="186"/>
                  </w:trPr>
                  <w:tc>
                    <w:tcPr>
                      <w:tcW w:w="8635" w:type="dxa"/>
                      <w:gridSpan w:val="2"/>
                      <w:tcBorders>
                        <w:top w:val="single" w:sz="12" w:space="0" w:color="FFFFFF" w:themeColor="background1"/>
                        <w:bottom w:val="nil"/>
                      </w:tcBorders>
                      <w:shd w:val="clear" w:color="auto" w:fill="F2F2F2" w:themeFill="background1" w:themeFillShade="F2"/>
                      <w:vAlign w:val="center"/>
                    </w:tcPr>
                    <w:p w14:paraId="66FA4902" w14:textId="77777777" w:rsidR="00024E31" w:rsidRPr="00024E31" w:rsidRDefault="00024E31" w:rsidP="00024E31">
                      <w:pPr>
                        <w:rPr>
                          <w:sz w:val="14"/>
                        </w:rPr>
                      </w:pPr>
                    </w:p>
                  </w:tc>
                </w:tr>
                <w:tr w:rsidR="00024E31" w:rsidRPr="00B06E06" w14:paraId="2A370471" w14:textId="77777777" w:rsidTr="00024E31">
                  <w:trPr>
                    <w:trHeight w:val="576"/>
                  </w:trPr>
                  <w:tc>
                    <w:tcPr>
                      <w:tcW w:w="3060" w:type="dxa"/>
                      <w:tcBorders>
                        <w:top w:val="nil"/>
                        <w:bottom w:val="single" w:sz="12" w:space="0" w:color="FFFFFF" w:themeColor="background1"/>
                      </w:tcBorders>
                      <w:shd w:val="clear" w:color="auto" w:fill="F2F2F2" w:themeFill="background1" w:themeFillShade="F2"/>
                      <w:vAlign w:val="center"/>
                    </w:tcPr>
                    <w:p w14:paraId="01A9E9A7" w14:textId="77777777" w:rsidR="00024E31" w:rsidRPr="00B06E06" w:rsidRDefault="00024E31" w:rsidP="00024E31">
                      <w:r w:rsidRPr="00B06E06">
                        <w:t>COURSE</w:t>
                      </w:r>
                    </w:p>
                  </w:tc>
                  <w:tc>
                    <w:tcPr>
                      <w:tcW w:w="5575" w:type="dxa"/>
                      <w:tcBorders>
                        <w:bottom w:val="single" w:sz="12" w:space="0" w:color="FFFFFF" w:themeColor="background1"/>
                      </w:tcBorders>
                      <w:vAlign w:val="center"/>
                    </w:tcPr>
                    <w:p w14:paraId="6E756F2D" w14:textId="77777777" w:rsidR="00024E31" w:rsidRPr="00B06E06" w:rsidRDefault="00024E31" w:rsidP="00024E31"/>
                  </w:tc>
                </w:tr>
                <w:tr w:rsidR="00024E31" w:rsidRPr="00B06E06" w14:paraId="1BD1B6CD" w14:textId="77777777" w:rsidTr="00024E31">
                  <w:trPr>
                    <w:trHeight w:val="114"/>
                  </w:trPr>
                  <w:tc>
                    <w:tcPr>
                      <w:tcW w:w="8635" w:type="dxa"/>
                      <w:gridSpan w:val="2"/>
                      <w:tcBorders>
                        <w:top w:val="single" w:sz="12" w:space="0" w:color="FFFFFF" w:themeColor="background1"/>
                        <w:bottom w:val="single" w:sz="12" w:space="0" w:color="F2F2F2" w:themeColor="background1" w:themeShade="F2"/>
                      </w:tcBorders>
                      <w:shd w:val="clear" w:color="auto" w:fill="F2F2F2" w:themeFill="background1" w:themeFillShade="F2"/>
                      <w:vAlign w:val="center"/>
                    </w:tcPr>
                    <w:p w14:paraId="1BB22211" w14:textId="77777777" w:rsidR="00024E31" w:rsidRPr="00024E31" w:rsidRDefault="00024E31" w:rsidP="00024E31">
                      <w:pPr>
                        <w:rPr>
                          <w:sz w:val="14"/>
                        </w:rPr>
                      </w:pPr>
                    </w:p>
                  </w:tc>
                </w:tr>
                <w:tr w:rsidR="00024E31" w:rsidRPr="00B06E06" w14:paraId="1CEA92BE" w14:textId="77777777" w:rsidTr="00024E31">
                  <w:trPr>
                    <w:trHeight w:val="576"/>
                  </w:trPr>
                  <w:tc>
                    <w:tcPr>
                      <w:tcW w:w="3060" w:type="dxa"/>
                      <w:tcBorders>
                        <w:top w:val="single" w:sz="12" w:space="0" w:color="F2F2F2" w:themeColor="background1" w:themeShade="F2"/>
                        <w:bottom w:val="single" w:sz="12" w:space="0" w:color="FFFFFF" w:themeColor="background1"/>
                      </w:tcBorders>
                      <w:shd w:val="clear" w:color="auto" w:fill="F2F2F2" w:themeFill="background1" w:themeFillShade="F2"/>
                      <w:vAlign w:val="center"/>
                    </w:tcPr>
                    <w:p w14:paraId="575E9B08" w14:textId="77777777" w:rsidR="00024E31" w:rsidRPr="00B06E06" w:rsidRDefault="00024E31" w:rsidP="00024E31">
                      <w:r w:rsidRPr="00B06E06">
                        <w:t>TRAINING PERIOD</w:t>
                      </w:r>
                    </w:p>
                  </w:tc>
                  <w:tc>
                    <w:tcPr>
                      <w:tcW w:w="5575" w:type="dxa"/>
                      <w:tcBorders>
                        <w:top w:val="nil"/>
                      </w:tcBorders>
                      <w:shd w:val="clear" w:color="auto" w:fill="auto"/>
                      <w:vAlign w:val="center"/>
                    </w:tcPr>
                    <w:p w14:paraId="636E6376" w14:textId="77777777" w:rsidR="00024E31" w:rsidRPr="00B06E06" w:rsidRDefault="00024E31" w:rsidP="00024E31"/>
                  </w:tc>
                </w:tr>
                <w:tr w:rsidR="00024E31" w:rsidRPr="00B06E06" w14:paraId="65238337" w14:textId="77777777" w:rsidTr="00024E31">
                  <w:trPr>
                    <w:trHeight w:val="144"/>
                  </w:trPr>
                  <w:tc>
                    <w:tcPr>
                      <w:tcW w:w="8635" w:type="dxa"/>
                      <w:gridSpan w:val="2"/>
                      <w:tcBorders>
                        <w:top w:val="single" w:sz="12" w:space="0" w:color="FFFFFF" w:themeColor="background1"/>
                        <w:bottom w:val="nil"/>
                      </w:tcBorders>
                      <w:shd w:val="clear" w:color="auto" w:fill="F2F2F2" w:themeFill="background1" w:themeFillShade="F2"/>
                      <w:vAlign w:val="center"/>
                    </w:tcPr>
                    <w:p w14:paraId="6E0C3393" w14:textId="77777777" w:rsidR="00024E31" w:rsidRPr="00024E31" w:rsidRDefault="00024E31" w:rsidP="00024E31">
                      <w:pPr>
                        <w:rPr>
                          <w:sz w:val="14"/>
                        </w:rPr>
                      </w:pPr>
                    </w:p>
                  </w:tc>
                </w:tr>
                <w:tr w:rsidR="00024E31" w:rsidRPr="00B06E06" w14:paraId="5DFFE7B2" w14:textId="77777777" w:rsidTr="00024E31">
                  <w:trPr>
                    <w:trHeight w:val="576"/>
                  </w:trPr>
                  <w:tc>
                    <w:tcPr>
                      <w:tcW w:w="3060" w:type="dxa"/>
                      <w:tcBorders>
                        <w:top w:val="nil"/>
                        <w:bottom w:val="single" w:sz="12" w:space="0" w:color="D9D9D9" w:themeColor="background1" w:themeShade="D9"/>
                      </w:tcBorders>
                      <w:shd w:val="clear" w:color="auto" w:fill="F2F2F2" w:themeFill="background1" w:themeFillShade="F2"/>
                      <w:vAlign w:val="center"/>
                    </w:tcPr>
                    <w:p w14:paraId="1E6DB5B7" w14:textId="77777777" w:rsidR="00024E31" w:rsidRPr="00B06E06" w:rsidRDefault="00024E31" w:rsidP="00024E31">
                      <w:r w:rsidRPr="00B06E06">
                        <w:t>TRAINING COMPANY</w:t>
                      </w:r>
                    </w:p>
                  </w:tc>
                  <w:tc>
                    <w:tcPr>
                      <w:tcW w:w="5575" w:type="dxa"/>
                      <w:vAlign w:val="center"/>
                    </w:tcPr>
                    <w:p w14:paraId="71E0F40F" w14:textId="77777777" w:rsidR="00024E31" w:rsidRPr="00B06E06" w:rsidRDefault="00024E31" w:rsidP="00024E31"/>
                  </w:tc>
                </w:tr>
              </w:tbl>
              <w:p w14:paraId="3D68886E" w14:textId="77777777" w:rsidR="00E756CC" w:rsidRDefault="00E756CC" w:rsidP="00E756CC"/>
              <w:p w14:paraId="6E46CBF5" w14:textId="77777777" w:rsidR="00E756CC" w:rsidRDefault="00E756CC" w:rsidP="00E756CC"/>
              <w:p w14:paraId="2C6F193E" w14:textId="77777777" w:rsidR="00E756CC" w:rsidRDefault="00E756CC" w:rsidP="00E756CC"/>
              <w:p w14:paraId="3D282ECC" w14:textId="77777777" w:rsidR="00E756CC" w:rsidRPr="00024E31" w:rsidRDefault="00024E31" w:rsidP="00024E31">
                <w:pPr>
                  <w:jc w:val="center"/>
                  <w:rPr>
                    <w:u w:val="single"/>
                  </w:rPr>
                </w:pPr>
                <w:r w:rsidRPr="00024E31">
                  <w:rPr>
                    <w:u w:val="single"/>
                  </w:rPr>
                  <w:t>ABSTRACT</w:t>
                </w:r>
              </w:p>
              <w:p w14:paraId="499828B1" w14:textId="77777777" w:rsidR="00E756CC" w:rsidRDefault="00E756CC" w:rsidP="00E756CC"/>
              <w:p w14:paraId="6D5DED4F" w14:textId="77777777" w:rsidR="00E756CC" w:rsidRDefault="00E756CC" w:rsidP="00E756CC"/>
              <w:p w14:paraId="4765D5D4" w14:textId="77777777" w:rsidR="00E756CC" w:rsidRDefault="00E756CC" w:rsidP="00E756CC"/>
              <w:p w14:paraId="28C8EFAC" w14:textId="77777777" w:rsidR="00024E31" w:rsidRDefault="00024E31" w:rsidP="00E756CC"/>
              <w:p w14:paraId="3F9F622A" w14:textId="77777777" w:rsidR="00024E31" w:rsidRDefault="00024E31" w:rsidP="00E756CC"/>
              <w:p w14:paraId="6085C670" w14:textId="77777777" w:rsidR="00024E31" w:rsidRDefault="00024E31" w:rsidP="00E756CC"/>
              <w:p w14:paraId="071AA715" w14:textId="77777777" w:rsidR="00024E31" w:rsidRDefault="00024E31" w:rsidP="00E756CC"/>
              <w:p w14:paraId="248895CA" w14:textId="77777777" w:rsidR="00024E31" w:rsidRDefault="00024E31" w:rsidP="00E756CC"/>
              <w:p w14:paraId="26E732F6" w14:textId="77777777" w:rsidR="00024E31" w:rsidRDefault="00024E31" w:rsidP="00E756CC"/>
              <w:p w14:paraId="0E9AD346" w14:textId="77777777" w:rsidR="00024E31" w:rsidRDefault="00024E31" w:rsidP="00E756CC"/>
              <w:p w14:paraId="64A7D7FA" w14:textId="77777777" w:rsidR="00024E31" w:rsidRDefault="00024E31" w:rsidP="00E756CC"/>
              <w:p w14:paraId="161590D4" w14:textId="77777777" w:rsidR="00024E31" w:rsidRDefault="00024E31" w:rsidP="00E756CC"/>
              <w:p w14:paraId="5461C3EB" w14:textId="77777777" w:rsidR="00024E31" w:rsidRDefault="00024E31" w:rsidP="00E756CC"/>
              <w:p w14:paraId="45A60356" w14:textId="77777777" w:rsidR="00024E31" w:rsidRDefault="00024E31" w:rsidP="00E756CC"/>
              <w:p w14:paraId="0CDAC27A" w14:textId="77777777" w:rsidR="00024E31" w:rsidRDefault="00024E31" w:rsidP="00E756CC"/>
              <w:p w14:paraId="3F6379B1" w14:textId="77777777" w:rsidR="00024E31" w:rsidRDefault="00024E31" w:rsidP="00E756CC"/>
              <w:p w14:paraId="66405E0E" w14:textId="77777777" w:rsidR="00024E31" w:rsidRDefault="00024E31" w:rsidP="00E756CC"/>
              <w:p w14:paraId="4E65285C" w14:textId="77777777" w:rsidR="00024E31" w:rsidRDefault="00024E31" w:rsidP="00E756CC"/>
              <w:p w14:paraId="19CA3322" w14:textId="77777777" w:rsidR="00024E31" w:rsidRDefault="00024E31" w:rsidP="00E756CC"/>
              <w:p w14:paraId="7D184D6E" w14:textId="77777777" w:rsidR="00024E31" w:rsidRDefault="00024E31" w:rsidP="00E756CC"/>
              <w:p w14:paraId="285F6A00" w14:textId="77777777" w:rsidR="00024E31" w:rsidRDefault="00024E31" w:rsidP="00E756CC"/>
              <w:p w14:paraId="6F725159" w14:textId="77777777" w:rsidR="00024E31" w:rsidRDefault="00024E31" w:rsidP="00E756CC"/>
              <w:p w14:paraId="0FA7AAE3" w14:textId="77777777" w:rsidR="00024E31" w:rsidRDefault="00024E31" w:rsidP="00E756CC"/>
              <w:p w14:paraId="2E537B24" w14:textId="77777777" w:rsidR="00024E31" w:rsidRDefault="00024E31" w:rsidP="00E756CC"/>
              <w:p w14:paraId="53A7E227" w14:textId="77777777" w:rsidR="00024E31" w:rsidRDefault="00024E31" w:rsidP="00E756CC"/>
              <w:p w14:paraId="6A9BD658" w14:textId="77777777" w:rsidR="00024E31" w:rsidRDefault="00024E31" w:rsidP="00E756CC"/>
              <w:p w14:paraId="777AE88C" w14:textId="77777777" w:rsidR="00024E31" w:rsidRDefault="00024E31" w:rsidP="00E756CC"/>
              <w:p w14:paraId="4138495B" w14:textId="77777777" w:rsidR="00024E31" w:rsidRDefault="00024E31" w:rsidP="00E756CC"/>
              <w:p w14:paraId="276303B3" w14:textId="77777777" w:rsidR="00024E31" w:rsidRDefault="00024E31" w:rsidP="00E756CC"/>
              <w:p w14:paraId="1C91A320" w14:textId="77777777" w:rsidR="00024E31" w:rsidRDefault="00024E31" w:rsidP="00E756CC"/>
              <w:p w14:paraId="1A2BC5D7" w14:textId="77777777" w:rsidR="00024E31" w:rsidRDefault="00024E31" w:rsidP="00E756CC"/>
              <w:p w14:paraId="1C5179F6" w14:textId="77777777" w:rsidR="00024E31" w:rsidRDefault="00024E31" w:rsidP="00E756CC"/>
              <w:p w14:paraId="7CC09653" w14:textId="77777777" w:rsidR="00024E31" w:rsidRDefault="00024E31" w:rsidP="00024E31">
                <w:pPr>
                  <w:jc w:val="center"/>
                  <w:rPr>
                    <w:u w:val="single"/>
                  </w:rPr>
                </w:pPr>
                <w:r w:rsidRPr="00024E31">
                  <w:rPr>
                    <w:u w:val="single"/>
                  </w:rPr>
                  <w:t>TABLE OF CONTENTS</w:t>
                </w:r>
              </w:p>
              <w:p w14:paraId="0353E4B1" w14:textId="77777777" w:rsidR="00024E31" w:rsidRDefault="00024E31" w:rsidP="00024E31">
                <w:pPr>
                  <w:rPr>
                    <w:u w:val="single"/>
                  </w:rPr>
                </w:pPr>
              </w:p>
              <w:p w14:paraId="44791B90" w14:textId="77777777" w:rsidR="00024E31" w:rsidRPr="0088214D" w:rsidRDefault="0088214D" w:rsidP="00024E31">
                <w:pPr>
                  <w:rPr>
                    <w:i/>
                    <w:u w:val="single"/>
                  </w:rPr>
                </w:pPr>
                <w:r>
                  <w:t xml:space="preserve">                                  </w:t>
                </w:r>
                <w:r w:rsidR="00024E31" w:rsidRPr="00557817">
                  <w:rPr>
                    <w:i/>
                    <w:sz w:val="24"/>
                    <w:u w:val="single"/>
                  </w:rPr>
                  <w:t>Subject</w:t>
                </w:r>
                <w:r w:rsidRPr="00557817">
                  <w:rPr>
                    <w:i/>
                    <w:sz w:val="24"/>
                  </w:rPr>
                  <w:t xml:space="preserve">                                                                                      </w:t>
                </w:r>
                <w:r w:rsidR="00557817">
                  <w:rPr>
                    <w:i/>
                    <w:sz w:val="24"/>
                  </w:rPr>
                  <w:t xml:space="preserve">                 </w:t>
                </w:r>
                <w:r w:rsidRPr="00557817">
                  <w:rPr>
                    <w:i/>
                    <w:sz w:val="24"/>
                    <w:u w:val="single"/>
                  </w:rPr>
                  <w:t>Page</w:t>
                </w:r>
              </w:p>
              <w:p w14:paraId="7523452B" w14:textId="77777777" w:rsidR="00024E31" w:rsidRDefault="00024E31" w:rsidP="00024E31">
                <w:pPr>
                  <w:rPr>
                    <w:sz w:val="24"/>
                  </w:rPr>
                </w:pPr>
              </w:p>
              <w:p w14:paraId="65217C01" w14:textId="77777777" w:rsidR="0088214D" w:rsidRPr="0088214D" w:rsidRDefault="0088214D" w:rsidP="0088214D">
                <w:pPr>
                  <w:rPr>
                    <w:b w:val="0"/>
                    <w:sz w:val="24"/>
                  </w:rPr>
                </w:pPr>
                <w:r w:rsidRPr="0088214D">
                  <w:rPr>
                    <w:sz w:val="24"/>
                  </w:rPr>
                  <w:t>Chapter 1</w:t>
                </w:r>
                <w:r w:rsidRPr="0088214D">
                  <w:rPr>
                    <w:sz w:val="24"/>
                  </w:rPr>
                  <w:tab/>
                </w:r>
                <w:r w:rsidRPr="0088214D">
                  <w:rPr>
                    <w:sz w:val="24"/>
                  </w:rPr>
                  <w:tab/>
                  <w:t>Background of Company</w:t>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t>xx</w:t>
                </w:r>
              </w:p>
              <w:p w14:paraId="509F1618" w14:textId="77777777" w:rsidR="0088214D" w:rsidRPr="0088214D" w:rsidRDefault="0088214D" w:rsidP="002E324B">
                <w:pPr>
                  <w:pStyle w:val="ListParagraph"/>
                  <w:numPr>
                    <w:ilvl w:val="1"/>
                    <w:numId w:val="19"/>
                  </w:numPr>
                  <w:spacing w:after="160" w:line="259" w:lineRule="auto"/>
                  <w:rPr>
                    <w:b w:val="0"/>
                    <w:sz w:val="24"/>
                  </w:rPr>
                </w:pPr>
                <w:r w:rsidRPr="0088214D">
                  <w:rPr>
                    <w:b w:val="0"/>
                    <w:sz w:val="24"/>
                  </w:rPr>
                  <w:t>Background/profile of the company</w:t>
                </w:r>
                <w:r w:rsidRPr="0088214D">
                  <w:rPr>
                    <w:b w:val="0"/>
                    <w:sz w:val="24"/>
                  </w:rPr>
                  <w:tab/>
                </w:r>
                <w:r w:rsidRPr="0088214D">
                  <w:rPr>
                    <w:b w:val="0"/>
                    <w:sz w:val="24"/>
                  </w:rPr>
                  <w:tab/>
                </w:r>
                <w:r w:rsidRPr="0088214D">
                  <w:rPr>
                    <w:b w:val="0"/>
                    <w:sz w:val="24"/>
                  </w:rPr>
                  <w:tab/>
                </w:r>
                <w:r w:rsidRPr="0088214D">
                  <w:rPr>
                    <w:b w:val="0"/>
                    <w:sz w:val="24"/>
                  </w:rPr>
                  <w:tab/>
                  <w:t>xx</w:t>
                </w:r>
              </w:p>
              <w:p w14:paraId="021F677F" w14:textId="77777777" w:rsidR="0088214D" w:rsidRPr="0088214D" w:rsidRDefault="0088214D" w:rsidP="002E324B">
                <w:pPr>
                  <w:pStyle w:val="ListParagraph"/>
                  <w:numPr>
                    <w:ilvl w:val="1"/>
                    <w:numId w:val="19"/>
                  </w:numPr>
                  <w:spacing w:after="160" w:line="259" w:lineRule="auto"/>
                  <w:rPr>
                    <w:b w:val="0"/>
                    <w:sz w:val="24"/>
                  </w:rPr>
                </w:pPr>
                <w:r w:rsidRPr="0088214D">
                  <w:rPr>
                    <w:b w:val="0"/>
                    <w:sz w:val="24"/>
                  </w:rPr>
                  <w:t>Vision and Mission</w:t>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t>xx</w:t>
                </w:r>
              </w:p>
              <w:p w14:paraId="09D21F46" w14:textId="77777777" w:rsidR="0088214D" w:rsidRPr="0088214D" w:rsidRDefault="0088214D" w:rsidP="002E324B">
                <w:pPr>
                  <w:pStyle w:val="ListParagraph"/>
                  <w:numPr>
                    <w:ilvl w:val="1"/>
                    <w:numId w:val="19"/>
                  </w:numPr>
                  <w:spacing w:after="160" w:line="259" w:lineRule="auto"/>
                  <w:rPr>
                    <w:b w:val="0"/>
                    <w:sz w:val="24"/>
                  </w:rPr>
                </w:pPr>
                <w:r w:rsidRPr="0088214D">
                  <w:rPr>
                    <w:b w:val="0"/>
                    <w:sz w:val="24"/>
                  </w:rPr>
                  <w:t>Structural Organization of Main Activity</w:t>
                </w:r>
                <w:r w:rsidRPr="0088214D">
                  <w:rPr>
                    <w:b w:val="0"/>
                    <w:sz w:val="24"/>
                  </w:rPr>
                  <w:tab/>
                </w:r>
                <w:r w:rsidRPr="0088214D">
                  <w:rPr>
                    <w:b w:val="0"/>
                    <w:sz w:val="24"/>
                  </w:rPr>
                  <w:tab/>
                </w:r>
                <w:r w:rsidRPr="0088214D">
                  <w:rPr>
                    <w:b w:val="0"/>
                    <w:sz w:val="24"/>
                  </w:rPr>
                  <w:tab/>
                </w:r>
                <w:r w:rsidRPr="0088214D">
                  <w:rPr>
                    <w:b w:val="0"/>
                    <w:sz w:val="24"/>
                  </w:rPr>
                  <w:tab/>
                  <w:t>xx</w:t>
                </w:r>
              </w:p>
              <w:p w14:paraId="5D067362" w14:textId="77777777" w:rsidR="0088214D" w:rsidRPr="0088214D" w:rsidRDefault="0088214D" w:rsidP="002E324B">
                <w:pPr>
                  <w:pStyle w:val="ListParagraph"/>
                  <w:numPr>
                    <w:ilvl w:val="1"/>
                    <w:numId w:val="19"/>
                  </w:numPr>
                  <w:spacing w:after="160" w:line="259" w:lineRule="auto"/>
                  <w:rPr>
                    <w:sz w:val="24"/>
                  </w:rPr>
                </w:pPr>
                <w:r w:rsidRPr="0088214D">
                  <w:rPr>
                    <w:b w:val="0"/>
                    <w:sz w:val="24"/>
                  </w:rPr>
                  <w:t>Title and Position of the Supervisor in Charge</w:t>
                </w:r>
                <w:r w:rsidRPr="0088214D">
                  <w:rPr>
                    <w:sz w:val="24"/>
                  </w:rPr>
                  <w:tab/>
                </w:r>
                <w:r w:rsidRPr="0088214D">
                  <w:rPr>
                    <w:sz w:val="24"/>
                  </w:rPr>
                  <w:tab/>
                </w:r>
                <w:r w:rsidRPr="0088214D">
                  <w:rPr>
                    <w:b w:val="0"/>
                    <w:sz w:val="24"/>
                  </w:rPr>
                  <w:tab/>
                  <w:t>xx</w:t>
                </w:r>
              </w:p>
              <w:p w14:paraId="5B8554DA" w14:textId="77777777" w:rsidR="0088214D" w:rsidRPr="0088214D" w:rsidRDefault="0088214D" w:rsidP="0088214D">
                <w:pPr>
                  <w:rPr>
                    <w:b w:val="0"/>
                    <w:sz w:val="24"/>
                  </w:rPr>
                </w:pPr>
                <w:r w:rsidRPr="0088214D">
                  <w:rPr>
                    <w:sz w:val="24"/>
                  </w:rPr>
                  <w:t>Chapter 2</w:t>
                </w:r>
                <w:r w:rsidRPr="0088214D">
                  <w:rPr>
                    <w:sz w:val="24"/>
                  </w:rPr>
                  <w:tab/>
                </w:r>
                <w:r w:rsidRPr="0088214D">
                  <w:rPr>
                    <w:sz w:val="24"/>
                  </w:rPr>
                  <w:tab/>
                  <w:t>Summary of Duties</w:t>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t>xx</w:t>
                </w:r>
              </w:p>
              <w:p w14:paraId="25150D15" w14:textId="77777777" w:rsidR="0088214D" w:rsidRPr="0088214D" w:rsidRDefault="0088214D" w:rsidP="002E324B">
                <w:pPr>
                  <w:pStyle w:val="ListParagraph"/>
                  <w:numPr>
                    <w:ilvl w:val="1"/>
                    <w:numId w:val="18"/>
                  </w:numPr>
                  <w:spacing w:after="160" w:line="259" w:lineRule="auto"/>
                  <w:rPr>
                    <w:b w:val="0"/>
                    <w:sz w:val="24"/>
                  </w:rPr>
                </w:pPr>
                <w:r w:rsidRPr="0088214D">
                  <w:rPr>
                    <w:b w:val="0"/>
                    <w:sz w:val="24"/>
                  </w:rPr>
                  <w:t>…………………….</w:t>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t>xx</w:t>
                </w:r>
                <w:r w:rsidRPr="0088214D">
                  <w:rPr>
                    <w:b w:val="0"/>
                    <w:sz w:val="24"/>
                  </w:rPr>
                  <w:tab/>
                </w:r>
              </w:p>
              <w:p w14:paraId="33A3A8F5" w14:textId="77777777" w:rsidR="0088214D" w:rsidRPr="0088214D" w:rsidRDefault="0088214D" w:rsidP="002E324B">
                <w:pPr>
                  <w:pStyle w:val="ListParagraph"/>
                  <w:numPr>
                    <w:ilvl w:val="1"/>
                    <w:numId w:val="18"/>
                  </w:numPr>
                  <w:spacing w:after="160" w:line="259" w:lineRule="auto"/>
                  <w:rPr>
                    <w:b w:val="0"/>
                    <w:sz w:val="24"/>
                  </w:rPr>
                </w:pPr>
                <w:r w:rsidRPr="0088214D">
                  <w:rPr>
                    <w:b w:val="0"/>
                    <w:sz w:val="24"/>
                  </w:rPr>
                  <w:t>…………………….</w:t>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t>xx</w:t>
                </w:r>
              </w:p>
              <w:p w14:paraId="2895A00A" w14:textId="77777777" w:rsidR="0088214D" w:rsidRPr="0088214D" w:rsidRDefault="0088214D" w:rsidP="0088214D">
                <w:pPr>
                  <w:pStyle w:val="ListParagraph"/>
                  <w:spacing w:after="160" w:line="259" w:lineRule="auto"/>
                  <w:ind w:left="2160"/>
                  <w:rPr>
                    <w:sz w:val="24"/>
                  </w:rPr>
                </w:pPr>
                <w:r w:rsidRPr="0088214D">
                  <w:rPr>
                    <w:b w:val="0"/>
                    <w:sz w:val="24"/>
                  </w:rPr>
                  <w:t>2.3 …………………….</w:t>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r>
                <w:r w:rsidRPr="0088214D">
                  <w:rPr>
                    <w:b w:val="0"/>
                    <w:sz w:val="24"/>
                  </w:rPr>
                  <w:t>xx</w:t>
                </w:r>
              </w:p>
              <w:p w14:paraId="0F295BBB" w14:textId="77777777" w:rsidR="0088214D" w:rsidRPr="0088214D" w:rsidRDefault="0088214D" w:rsidP="0088214D">
                <w:pPr>
                  <w:rPr>
                    <w:b w:val="0"/>
                    <w:sz w:val="24"/>
                  </w:rPr>
                </w:pPr>
                <w:r w:rsidRPr="0088214D">
                  <w:rPr>
                    <w:sz w:val="24"/>
                  </w:rPr>
                  <w:t>Chapter 3</w:t>
                </w:r>
                <w:r w:rsidRPr="0088214D">
                  <w:rPr>
                    <w:sz w:val="24"/>
                  </w:rPr>
                  <w:tab/>
                </w:r>
                <w:r w:rsidRPr="0088214D">
                  <w:rPr>
                    <w:sz w:val="24"/>
                  </w:rPr>
                  <w:tab/>
                  <w:t>Working Experiences</w:t>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t>xx</w:t>
                </w:r>
              </w:p>
              <w:p w14:paraId="40B0BBF9" w14:textId="77777777" w:rsidR="0088214D" w:rsidRPr="0088214D" w:rsidRDefault="0088214D" w:rsidP="002E324B">
                <w:pPr>
                  <w:pStyle w:val="ListParagraph"/>
                  <w:numPr>
                    <w:ilvl w:val="1"/>
                    <w:numId w:val="15"/>
                  </w:numPr>
                  <w:spacing w:after="160" w:line="259" w:lineRule="auto"/>
                  <w:rPr>
                    <w:b w:val="0"/>
                    <w:sz w:val="24"/>
                  </w:rPr>
                </w:pPr>
                <w:r w:rsidRPr="0088214D">
                  <w:rPr>
                    <w:b w:val="0"/>
                    <w:sz w:val="24"/>
                  </w:rPr>
                  <w:t>Project carried out</w:t>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t>xx</w:t>
                </w:r>
              </w:p>
              <w:p w14:paraId="57280B49" w14:textId="77777777" w:rsidR="0088214D" w:rsidRPr="0088214D" w:rsidRDefault="0088214D" w:rsidP="002E324B">
                <w:pPr>
                  <w:pStyle w:val="ListParagraph"/>
                  <w:numPr>
                    <w:ilvl w:val="1"/>
                    <w:numId w:val="15"/>
                  </w:numPr>
                  <w:spacing w:after="160" w:line="259" w:lineRule="auto"/>
                  <w:rPr>
                    <w:b w:val="0"/>
                    <w:sz w:val="24"/>
                  </w:rPr>
                </w:pPr>
                <w:r w:rsidRPr="0088214D">
                  <w:rPr>
                    <w:b w:val="0"/>
                    <w:sz w:val="24"/>
                  </w:rPr>
                  <w:t>Supervisory works</w:t>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t>xx</w:t>
                </w:r>
              </w:p>
              <w:p w14:paraId="3645C277" w14:textId="77777777" w:rsidR="0088214D" w:rsidRPr="0088214D" w:rsidRDefault="0088214D" w:rsidP="002E324B">
                <w:pPr>
                  <w:pStyle w:val="ListParagraph"/>
                  <w:numPr>
                    <w:ilvl w:val="1"/>
                    <w:numId w:val="15"/>
                  </w:numPr>
                  <w:spacing w:after="160" w:line="259" w:lineRule="auto"/>
                  <w:rPr>
                    <w:b w:val="0"/>
                    <w:sz w:val="24"/>
                  </w:rPr>
                </w:pPr>
                <w:r w:rsidRPr="0088214D">
                  <w:rPr>
                    <w:b w:val="0"/>
                    <w:sz w:val="24"/>
                  </w:rPr>
                  <w:t>Problems encountered</w:t>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t>xx</w:t>
                </w:r>
              </w:p>
              <w:p w14:paraId="2D422BFE" w14:textId="77777777" w:rsidR="0088214D" w:rsidRPr="0088214D" w:rsidRDefault="0088214D" w:rsidP="002E324B">
                <w:pPr>
                  <w:pStyle w:val="ListParagraph"/>
                  <w:numPr>
                    <w:ilvl w:val="1"/>
                    <w:numId w:val="15"/>
                  </w:numPr>
                  <w:spacing w:after="160" w:line="259" w:lineRule="auto"/>
                  <w:rPr>
                    <w:b w:val="0"/>
                    <w:sz w:val="24"/>
                  </w:rPr>
                </w:pPr>
                <w:r w:rsidRPr="0088214D">
                  <w:rPr>
                    <w:b w:val="0"/>
                    <w:sz w:val="24"/>
                  </w:rPr>
                  <w:t>Problem-solving process or approach</w:t>
                </w:r>
                <w:r w:rsidRPr="0088214D">
                  <w:rPr>
                    <w:b w:val="0"/>
                    <w:sz w:val="24"/>
                  </w:rPr>
                  <w:tab/>
                </w:r>
                <w:r w:rsidRPr="0088214D">
                  <w:rPr>
                    <w:b w:val="0"/>
                    <w:sz w:val="24"/>
                  </w:rPr>
                  <w:tab/>
                </w:r>
                <w:r w:rsidRPr="0088214D">
                  <w:rPr>
                    <w:b w:val="0"/>
                    <w:sz w:val="24"/>
                  </w:rPr>
                  <w:tab/>
                </w:r>
                <w:r w:rsidRPr="0088214D">
                  <w:rPr>
                    <w:b w:val="0"/>
                    <w:sz w:val="24"/>
                  </w:rPr>
                  <w:tab/>
                  <w:t>xx</w:t>
                </w:r>
              </w:p>
              <w:p w14:paraId="5E9E842A" w14:textId="77777777" w:rsidR="0088214D" w:rsidRPr="0088214D" w:rsidRDefault="0088214D" w:rsidP="002E324B">
                <w:pPr>
                  <w:pStyle w:val="ListParagraph"/>
                  <w:numPr>
                    <w:ilvl w:val="1"/>
                    <w:numId w:val="15"/>
                  </w:numPr>
                  <w:spacing w:after="160" w:line="259" w:lineRule="auto"/>
                  <w:rPr>
                    <w:b w:val="0"/>
                    <w:sz w:val="24"/>
                  </w:rPr>
                </w:pPr>
                <w:r w:rsidRPr="0088214D">
                  <w:rPr>
                    <w:b w:val="0"/>
                    <w:sz w:val="24"/>
                  </w:rPr>
                  <w:t>Reflective Writing and Learning</w:t>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t>xx</w:t>
                </w:r>
              </w:p>
              <w:p w14:paraId="024137BF" w14:textId="77777777" w:rsidR="0088214D" w:rsidRPr="0088214D" w:rsidRDefault="0088214D" w:rsidP="0088214D">
                <w:pPr>
                  <w:rPr>
                    <w:b w:val="0"/>
                    <w:sz w:val="24"/>
                  </w:rPr>
                </w:pPr>
                <w:r w:rsidRPr="0088214D">
                  <w:rPr>
                    <w:sz w:val="24"/>
                  </w:rPr>
                  <w:t>Chapter 4</w:t>
                </w:r>
                <w:r w:rsidRPr="0088214D">
                  <w:rPr>
                    <w:sz w:val="24"/>
                  </w:rPr>
                  <w:tab/>
                </w:r>
                <w:r w:rsidRPr="0088214D">
                  <w:rPr>
                    <w:sz w:val="24"/>
                  </w:rPr>
                  <w:tab/>
                  <w:t>Conclusion</w:t>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t>xx</w:t>
                </w:r>
              </w:p>
              <w:p w14:paraId="1B0450DD" w14:textId="77777777" w:rsidR="0088214D" w:rsidRPr="0088214D" w:rsidRDefault="0088214D" w:rsidP="002E324B">
                <w:pPr>
                  <w:pStyle w:val="ListParagraph"/>
                  <w:numPr>
                    <w:ilvl w:val="1"/>
                    <w:numId w:val="17"/>
                  </w:numPr>
                  <w:tabs>
                    <w:tab w:val="left" w:pos="2520"/>
                  </w:tabs>
                  <w:spacing w:after="160" w:line="259" w:lineRule="auto"/>
                  <w:rPr>
                    <w:b w:val="0"/>
                    <w:sz w:val="24"/>
                  </w:rPr>
                </w:pPr>
                <w:r w:rsidRPr="0088214D">
                  <w:rPr>
                    <w:b w:val="0"/>
                    <w:sz w:val="24"/>
                  </w:rPr>
                  <w:t>Types of major work performed</w:t>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t>xx</w:t>
                </w:r>
              </w:p>
              <w:p w14:paraId="0F9EE3CA" w14:textId="77777777" w:rsidR="0088214D" w:rsidRPr="0088214D" w:rsidRDefault="0088214D" w:rsidP="002E324B">
                <w:pPr>
                  <w:pStyle w:val="ListParagraph"/>
                  <w:numPr>
                    <w:ilvl w:val="1"/>
                    <w:numId w:val="17"/>
                  </w:numPr>
                  <w:tabs>
                    <w:tab w:val="left" w:pos="2520"/>
                  </w:tabs>
                  <w:spacing w:after="160" w:line="259" w:lineRule="auto"/>
                  <w:rPr>
                    <w:b w:val="0"/>
                    <w:sz w:val="24"/>
                  </w:rPr>
                </w:pPr>
                <w:r w:rsidRPr="0088214D">
                  <w:rPr>
                    <w:b w:val="0"/>
                    <w:sz w:val="24"/>
                  </w:rPr>
                  <w:t>Comments on whether the training objectives are met</w:t>
                </w:r>
                <w:r w:rsidRPr="0088214D">
                  <w:rPr>
                    <w:b w:val="0"/>
                    <w:sz w:val="24"/>
                  </w:rPr>
                  <w:tab/>
                  <w:t>xx</w:t>
                </w:r>
              </w:p>
              <w:p w14:paraId="5D957B05" w14:textId="77777777" w:rsidR="0088214D" w:rsidRPr="0088214D" w:rsidRDefault="0088214D" w:rsidP="0088214D">
                <w:pPr>
                  <w:pStyle w:val="ListParagraph"/>
                  <w:tabs>
                    <w:tab w:val="left" w:pos="2520"/>
                  </w:tabs>
                  <w:spacing w:after="160" w:line="259" w:lineRule="auto"/>
                  <w:ind w:left="2160"/>
                  <w:rPr>
                    <w:b w:val="0"/>
                    <w:sz w:val="24"/>
                  </w:rPr>
                </w:pPr>
                <w:r w:rsidRPr="0088214D">
                  <w:rPr>
                    <w:b w:val="0"/>
                    <w:sz w:val="24"/>
                  </w:rPr>
                  <w:t>4.3 Recommendations</w:t>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r>
                <w:r w:rsidRPr="0088214D">
                  <w:rPr>
                    <w:b w:val="0"/>
                    <w:sz w:val="24"/>
                  </w:rPr>
                  <w:tab/>
                  <w:t>xx</w:t>
                </w:r>
              </w:p>
              <w:p w14:paraId="4A9D6953" w14:textId="77777777" w:rsidR="0088214D" w:rsidRPr="0088214D" w:rsidRDefault="0088214D" w:rsidP="0088214D">
                <w:pPr>
                  <w:tabs>
                    <w:tab w:val="left" w:pos="2160"/>
                  </w:tabs>
                  <w:ind w:left="2160"/>
                  <w:rPr>
                    <w:b w:val="0"/>
                    <w:sz w:val="24"/>
                  </w:rPr>
                </w:pPr>
                <w:r w:rsidRPr="0088214D">
                  <w:rPr>
                    <w:sz w:val="24"/>
                  </w:rPr>
                  <w:t>References</w:t>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t>xx</w:t>
                </w:r>
              </w:p>
              <w:p w14:paraId="13DE6E52" w14:textId="77777777" w:rsidR="0088214D" w:rsidRPr="0088214D" w:rsidRDefault="0088214D" w:rsidP="0088214D">
                <w:pPr>
                  <w:tabs>
                    <w:tab w:val="left" w:pos="2160"/>
                  </w:tabs>
                  <w:ind w:left="2160"/>
                  <w:rPr>
                    <w:b w:val="0"/>
                    <w:sz w:val="24"/>
                  </w:rPr>
                </w:pPr>
                <w:r w:rsidRPr="0088214D">
                  <w:rPr>
                    <w:sz w:val="24"/>
                  </w:rPr>
                  <w:t>Appendix</w:t>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r>
                <w:r w:rsidRPr="0088214D">
                  <w:rPr>
                    <w:sz w:val="24"/>
                  </w:rPr>
                  <w:tab/>
                  <w:t>xx</w:t>
                </w:r>
              </w:p>
              <w:p w14:paraId="573AF91C" w14:textId="77777777" w:rsidR="0088214D" w:rsidRPr="00B42E58" w:rsidRDefault="0088214D" w:rsidP="0088214D">
                <w:pPr>
                  <w:tabs>
                    <w:tab w:val="left" w:pos="2160"/>
                  </w:tabs>
                  <w:spacing w:line="240" w:lineRule="auto"/>
                  <w:ind w:left="2160"/>
                  <w:rPr>
                    <w:b w:val="0"/>
                    <w:sz w:val="24"/>
                  </w:rPr>
                </w:pPr>
                <w:r w:rsidRPr="00B42E58">
                  <w:rPr>
                    <w:b w:val="0"/>
                    <w:sz w:val="24"/>
                  </w:rPr>
                  <w:t>Appendix 1</w:t>
                </w:r>
                <w:r w:rsidRPr="00B42E58">
                  <w:rPr>
                    <w:b w:val="0"/>
                    <w:sz w:val="24"/>
                  </w:rPr>
                  <w:tab/>
                </w:r>
                <w:r w:rsidRPr="00B42E58">
                  <w:rPr>
                    <w:b w:val="0"/>
                    <w:sz w:val="24"/>
                  </w:rPr>
                  <w:tab/>
                </w:r>
                <w:r w:rsidRPr="00B42E58">
                  <w:rPr>
                    <w:b w:val="0"/>
                    <w:sz w:val="24"/>
                  </w:rPr>
                  <w:tab/>
                </w:r>
                <w:r w:rsidRPr="00B42E58">
                  <w:rPr>
                    <w:b w:val="0"/>
                    <w:sz w:val="24"/>
                  </w:rPr>
                  <w:tab/>
                </w:r>
                <w:r w:rsidRPr="00B42E58">
                  <w:rPr>
                    <w:b w:val="0"/>
                    <w:sz w:val="24"/>
                  </w:rPr>
                  <w:tab/>
                </w:r>
                <w:r w:rsidRPr="00B42E58">
                  <w:rPr>
                    <w:b w:val="0"/>
                    <w:sz w:val="24"/>
                  </w:rPr>
                  <w:tab/>
                </w:r>
                <w:r w:rsidRPr="00B42E58">
                  <w:rPr>
                    <w:b w:val="0"/>
                    <w:sz w:val="24"/>
                  </w:rPr>
                  <w:tab/>
                </w:r>
                <w:r w:rsidRPr="00B42E58">
                  <w:rPr>
                    <w:b w:val="0"/>
                    <w:sz w:val="24"/>
                  </w:rPr>
                  <w:tab/>
                  <w:t>xx</w:t>
                </w:r>
              </w:p>
              <w:p w14:paraId="0C737F4B" w14:textId="77777777" w:rsidR="0088214D" w:rsidRPr="00B42E58" w:rsidRDefault="0088214D" w:rsidP="0088214D">
                <w:pPr>
                  <w:tabs>
                    <w:tab w:val="left" w:pos="2160"/>
                  </w:tabs>
                  <w:spacing w:line="240" w:lineRule="auto"/>
                  <w:ind w:left="2160"/>
                  <w:rPr>
                    <w:b w:val="0"/>
                  </w:rPr>
                </w:pPr>
                <w:r w:rsidRPr="00B42E58">
                  <w:rPr>
                    <w:b w:val="0"/>
                    <w:sz w:val="24"/>
                  </w:rPr>
                  <w:t>Appendix 2</w:t>
                </w:r>
                <w:r w:rsidRPr="00B42E58">
                  <w:rPr>
                    <w:b w:val="0"/>
                    <w:sz w:val="24"/>
                  </w:rPr>
                  <w:tab/>
                </w:r>
                <w:r w:rsidRPr="00B42E58">
                  <w:rPr>
                    <w:b w:val="0"/>
                    <w:sz w:val="24"/>
                  </w:rPr>
                  <w:tab/>
                </w:r>
                <w:r w:rsidRPr="00B42E58">
                  <w:rPr>
                    <w:b w:val="0"/>
                    <w:sz w:val="24"/>
                  </w:rPr>
                  <w:tab/>
                </w:r>
                <w:r w:rsidRPr="00B42E58">
                  <w:rPr>
                    <w:b w:val="0"/>
                    <w:sz w:val="24"/>
                  </w:rPr>
                  <w:tab/>
                </w:r>
                <w:r w:rsidRPr="00B42E58">
                  <w:rPr>
                    <w:b w:val="0"/>
                    <w:sz w:val="24"/>
                  </w:rPr>
                  <w:tab/>
                </w:r>
                <w:r w:rsidRPr="00B42E58">
                  <w:rPr>
                    <w:b w:val="0"/>
                    <w:sz w:val="24"/>
                  </w:rPr>
                  <w:tab/>
                </w:r>
                <w:r w:rsidRPr="00B42E58">
                  <w:rPr>
                    <w:b w:val="0"/>
                    <w:sz w:val="24"/>
                  </w:rPr>
                  <w:tab/>
                </w:r>
                <w:r w:rsidRPr="00B42E58">
                  <w:rPr>
                    <w:b w:val="0"/>
                    <w:sz w:val="24"/>
                  </w:rPr>
                  <w:tab/>
                  <w:t>xx</w:t>
                </w:r>
              </w:p>
              <w:p w14:paraId="45E704BC" w14:textId="77777777" w:rsidR="00024E31" w:rsidRPr="00B42E58" w:rsidRDefault="00024E31" w:rsidP="00E756CC">
                <w:pPr>
                  <w:rPr>
                    <w:b w:val="0"/>
                  </w:rPr>
                </w:pPr>
              </w:p>
              <w:p w14:paraId="4AAD8BBE" w14:textId="77777777" w:rsidR="00E756CC" w:rsidRDefault="00E756CC" w:rsidP="00E756CC"/>
              <w:p w14:paraId="7ED6E3FE" w14:textId="77777777" w:rsidR="00E756CC" w:rsidRDefault="00E756CC" w:rsidP="00E756CC"/>
              <w:p w14:paraId="14F57DAA" w14:textId="77777777" w:rsidR="00E756CC" w:rsidRDefault="00E756CC" w:rsidP="00E756CC"/>
              <w:p w14:paraId="28E295F0" w14:textId="77777777" w:rsidR="00E756CC" w:rsidRDefault="00E756CC" w:rsidP="00E756CC"/>
              <w:p w14:paraId="179ECDFD" w14:textId="77777777" w:rsidR="00E756CC" w:rsidRDefault="00E756CC" w:rsidP="00E756CC"/>
              <w:p w14:paraId="4251266C" w14:textId="77777777" w:rsidR="00E756CC" w:rsidRDefault="00E756CC" w:rsidP="00E756CC"/>
              <w:p w14:paraId="3E3BC9F6" w14:textId="77777777" w:rsidR="00E756CC" w:rsidRPr="00E756CC" w:rsidRDefault="00E756CC" w:rsidP="00E756CC"/>
              <w:p w14:paraId="54A40EED" w14:textId="77777777" w:rsidR="0088214D" w:rsidRPr="0088214D" w:rsidRDefault="0088214D" w:rsidP="0088214D">
                <w:pPr>
                  <w:spacing w:before="19"/>
                  <w:rPr>
                    <w:rFonts w:cs="Calibri"/>
                    <w:b w:val="0"/>
                    <w:bCs/>
                    <w:sz w:val="22"/>
                  </w:rPr>
                </w:pPr>
                <w:r w:rsidRPr="0088214D">
                  <w:rPr>
                    <w:rFonts w:cs="Calibri"/>
                    <w:bCs/>
                    <w:sz w:val="22"/>
                  </w:rPr>
                  <w:lastRenderedPageBreak/>
                  <w:t>Guideline: Reflective Writing</w:t>
                </w:r>
                <w:r w:rsidRPr="0088214D">
                  <w:rPr>
                    <w:rFonts w:cs="Calibri"/>
                    <w:bCs/>
                    <w:spacing w:val="-8"/>
                    <w:sz w:val="22"/>
                  </w:rPr>
                  <w:t xml:space="preserve"> on Learning </w:t>
                </w:r>
                <w:r w:rsidRPr="0088214D">
                  <w:rPr>
                    <w:rFonts w:cs="Calibri"/>
                    <w:bCs/>
                    <w:sz w:val="22"/>
                  </w:rPr>
                  <w:t xml:space="preserve"> </w:t>
                </w:r>
              </w:p>
              <w:p w14:paraId="34DD737D" w14:textId="77777777" w:rsidR="0088214D" w:rsidRPr="0088214D" w:rsidRDefault="0088214D" w:rsidP="0088214D">
                <w:pPr>
                  <w:pStyle w:val="NoSpacing"/>
                  <w:rPr>
                    <w:sz w:val="18"/>
                  </w:rPr>
                </w:pPr>
              </w:p>
              <w:p w14:paraId="2EA450A3" w14:textId="77777777" w:rsidR="007F572E" w:rsidRPr="0088214D" w:rsidRDefault="0088214D" w:rsidP="002D657E">
                <w:pPr>
                  <w:jc w:val="both"/>
                  <w:rPr>
                    <w:b w:val="0"/>
                    <w:sz w:val="22"/>
                  </w:rPr>
                </w:pPr>
                <w:r w:rsidRPr="0088214D">
                  <w:rPr>
                    <w:rFonts w:cs="Calibri"/>
                    <w:b w:val="0"/>
                    <w:sz w:val="22"/>
                  </w:rPr>
                  <w:t xml:space="preserve">This reflection is for you to reflect on your learning activities during your industrial training, which helps you to develop the Engineers Australia (EA) Stage 1 Competencies for the Professional Engineer. There are three aspects of competencies that you will need to reflect on, which include 1) Knowledge and Skill Base, 2) Engineering Application Ability, and 3) Professional and Personal Attributes. After your reflection, please select the EA Stage 1 Competencies that have been met as presented in Table 1. </w:t>
                </w:r>
              </w:p>
              <w:p w14:paraId="70B648F7" w14:textId="77777777" w:rsidR="007F572E" w:rsidRDefault="0088214D" w:rsidP="007F572E">
                <w:r w:rsidRPr="00B06E06">
                  <w:rPr>
                    <w:noProof/>
                  </w:rPr>
                  <mc:AlternateContent>
                    <mc:Choice Requires="wps">
                      <w:drawing>
                        <wp:anchor distT="0" distB="0" distL="0" distR="0" simplePos="0" relativeHeight="251499520" behindDoc="0" locked="0" layoutInCell="1" allowOverlap="1" wp14:anchorId="0896BB4E" wp14:editId="199C55D0">
                          <wp:simplePos x="0" y="0"/>
                          <wp:positionH relativeFrom="margin">
                            <wp:posOffset>3175</wp:posOffset>
                          </wp:positionH>
                          <wp:positionV relativeFrom="paragraph">
                            <wp:posOffset>4445</wp:posOffset>
                          </wp:positionV>
                          <wp:extent cx="5778500" cy="6076950"/>
                          <wp:effectExtent l="0" t="0" r="12700" b="19050"/>
                          <wp:wrapNone/>
                          <wp:docPr id="1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0" cy="6076950"/>
                                  </a:xfrm>
                                  <a:prstGeom prst="rect">
                                    <a:avLst/>
                                  </a:prstGeom>
                                  <a:solidFill>
                                    <a:srgbClr val="FFFFFF"/>
                                  </a:solidFill>
                                  <a:ln w="19050" cap="flat" cmpd="sng">
                                    <a:solidFill>
                                      <a:srgbClr val="000000"/>
                                    </a:solidFill>
                                    <a:prstDash val="solid"/>
                                    <a:round/>
                                    <a:headEnd/>
                                    <a:tailEnd/>
                                  </a:ln>
                                </wps:spPr>
                                <wps:txbx>
                                  <w:txbxContent>
                                    <w:p w14:paraId="4D18A48F" w14:textId="77777777" w:rsidR="006C09C6" w:rsidRPr="0088214D" w:rsidRDefault="006C09C6" w:rsidP="0088214D">
                                      <w:pPr>
                                        <w:rPr>
                                          <w:rFonts w:ascii="Calibri" w:hAnsi="Calibri" w:cs="Calibri"/>
                                          <w:b w:val="0"/>
                                          <w:sz w:val="22"/>
                                        </w:rPr>
                                      </w:pPr>
                                      <w:r w:rsidRPr="0088214D">
                                        <w:rPr>
                                          <w:rFonts w:ascii="Calibri" w:hAnsi="Calibri" w:cs="Calibri"/>
                                          <w:b w:val="0"/>
                                          <w:sz w:val="22"/>
                                        </w:rPr>
                                        <w:t xml:space="preserve">Write the reflection within a page. </w:t>
                                      </w:r>
                                    </w:p>
                                    <w:p w14:paraId="456DD439" w14:textId="77777777" w:rsidR="006C09C6" w:rsidRPr="0088214D" w:rsidRDefault="006C09C6" w:rsidP="0088214D">
                                      <w:pPr>
                                        <w:spacing w:line="240" w:lineRule="auto"/>
                                        <w:rPr>
                                          <w:rFonts w:ascii="Calibri" w:hAnsi="Calibri" w:cs="Calibri"/>
                                          <w:b w:val="0"/>
                                          <w:sz w:val="22"/>
                                        </w:rPr>
                                      </w:pPr>
                                      <w:r w:rsidRPr="0088214D">
                                        <w:rPr>
                                          <w:rFonts w:ascii="Calibri" w:hAnsi="Calibri" w:cs="Calibri"/>
                                          <w:b w:val="0"/>
                                          <w:sz w:val="22"/>
                                        </w:rPr>
                                        <w:t xml:space="preserve">Here is some guidance on writing reflectively: </w:t>
                                      </w:r>
                                    </w:p>
                                    <w:p w14:paraId="21736181" w14:textId="77777777" w:rsidR="006C09C6" w:rsidRPr="0088214D" w:rsidRDefault="006C09C6" w:rsidP="0088214D">
                                      <w:pPr>
                                        <w:spacing w:before="1" w:line="240" w:lineRule="auto"/>
                                        <w:rPr>
                                          <w:rFonts w:ascii="Calibri" w:hAnsi="Calibri" w:cs="Calibri"/>
                                          <w:b w:val="0"/>
                                          <w:i/>
                                          <w:sz w:val="22"/>
                                        </w:rPr>
                                      </w:pPr>
                                      <w:hyperlink r:id="rId12" w:history="1">
                                        <w:r w:rsidRPr="0088214D">
                                          <w:rPr>
                                            <w:rStyle w:val="Hyperlink"/>
                                            <w:rFonts w:ascii="Calibri" w:hAnsi="Calibri" w:cs="Calibri"/>
                                            <w:b w:val="0"/>
                                            <w:i/>
                                            <w:sz w:val="22"/>
                                          </w:rPr>
                                          <w:t>https://www.port.ac.uk/sites/default/files/2022-10/reflective-writing.pdf</w:t>
                                        </w:r>
                                      </w:hyperlink>
                                    </w:p>
                                    <w:p w14:paraId="627060B0" w14:textId="77777777" w:rsidR="006C09C6" w:rsidRPr="0088214D" w:rsidRDefault="006C09C6" w:rsidP="0088214D">
                                      <w:pPr>
                                        <w:spacing w:before="1" w:line="273" w:lineRule="auto"/>
                                        <w:rPr>
                                          <w:b w:val="0"/>
                                          <w:i/>
                                          <w:sz w:val="22"/>
                                        </w:rPr>
                                      </w:pPr>
                                    </w:p>
                                    <w:p w14:paraId="0C3A1D14" w14:textId="77777777" w:rsidR="006C09C6" w:rsidRPr="0088214D" w:rsidRDefault="006C09C6" w:rsidP="0088214D">
                                      <w:pPr>
                                        <w:rPr>
                                          <w:b w:val="0"/>
                                          <w:sz w:val="22"/>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6BB4E" id="Text Box 3" o:spid="_x0000_s1027" style="position:absolute;margin-left:.25pt;margin-top:.35pt;width:455pt;height:478.5pt;z-index:2514995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" strokeweight="1.5pt">
                          <v:stroke joinstyle="round"/>
                          <v:path arrowok="t"/>
                          <v:textbox>
                            <w:txbxContent>
                              <w:p w14:paraId="4D18A48F" w14:textId="77777777" w:rsidR="006C09C6" w:rsidRPr="0088214D" w:rsidRDefault="006C09C6" w:rsidP="0088214D">
                                <w:pPr>
                                  <w:rPr>
                                    <w:rFonts w:ascii="Calibri" w:hAnsi="Calibri" w:cs="Calibri"/>
                                    <w:b w:val="0"/>
                                    <w:sz w:val="22"/>
                                  </w:rPr>
                                </w:pPr>
                                <w:r w:rsidRPr="0088214D">
                                  <w:rPr>
                                    <w:rFonts w:ascii="Calibri" w:hAnsi="Calibri" w:cs="Calibri"/>
                                    <w:b w:val="0"/>
                                    <w:sz w:val="22"/>
                                  </w:rPr>
                                  <w:t xml:space="preserve">Write the reflection within a page. </w:t>
                                </w:r>
                              </w:p>
                              <w:p w14:paraId="456DD439" w14:textId="77777777" w:rsidR="006C09C6" w:rsidRPr="0088214D" w:rsidRDefault="006C09C6" w:rsidP="0088214D">
                                <w:pPr>
                                  <w:spacing w:line="240" w:lineRule="auto"/>
                                  <w:rPr>
                                    <w:rFonts w:ascii="Calibri" w:hAnsi="Calibri" w:cs="Calibri"/>
                                    <w:b w:val="0"/>
                                    <w:sz w:val="22"/>
                                  </w:rPr>
                                </w:pPr>
                                <w:r w:rsidRPr="0088214D">
                                  <w:rPr>
                                    <w:rFonts w:ascii="Calibri" w:hAnsi="Calibri" w:cs="Calibri"/>
                                    <w:b w:val="0"/>
                                    <w:sz w:val="22"/>
                                  </w:rPr>
                                  <w:t xml:space="preserve">Here is some guidance on writing reflectively: </w:t>
                                </w:r>
                              </w:p>
                              <w:p w14:paraId="21736181" w14:textId="77777777" w:rsidR="006C09C6" w:rsidRPr="0088214D" w:rsidRDefault="006C09C6" w:rsidP="0088214D">
                                <w:pPr>
                                  <w:spacing w:before="1" w:line="240" w:lineRule="auto"/>
                                  <w:rPr>
                                    <w:rFonts w:ascii="Calibri" w:hAnsi="Calibri" w:cs="Calibri"/>
                                    <w:b w:val="0"/>
                                    <w:i/>
                                    <w:sz w:val="22"/>
                                  </w:rPr>
                                </w:pPr>
                                <w:hyperlink r:id="rId13" w:history="1">
                                  <w:r w:rsidRPr="0088214D">
                                    <w:rPr>
                                      <w:rStyle w:val="Hyperlink"/>
                                      <w:rFonts w:ascii="Calibri" w:hAnsi="Calibri" w:cs="Calibri"/>
                                      <w:b w:val="0"/>
                                      <w:i/>
                                      <w:sz w:val="22"/>
                                    </w:rPr>
                                    <w:t>https://www.port.ac.uk/sites/default/files/2022-10/reflective-writing.pdf</w:t>
                                  </w:r>
                                </w:hyperlink>
                              </w:p>
                              <w:p w14:paraId="627060B0" w14:textId="77777777" w:rsidR="006C09C6" w:rsidRPr="0088214D" w:rsidRDefault="006C09C6" w:rsidP="0088214D">
                                <w:pPr>
                                  <w:spacing w:before="1" w:line="273" w:lineRule="auto"/>
                                  <w:rPr>
                                    <w:b w:val="0"/>
                                    <w:i/>
                                    <w:sz w:val="22"/>
                                  </w:rPr>
                                </w:pPr>
                              </w:p>
                              <w:p w14:paraId="0C3A1D14" w14:textId="77777777" w:rsidR="006C09C6" w:rsidRPr="0088214D" w:rsidRDefault="006C09C6" w:rsidP="0088214D">
                                <w:pPr>
                                  <w:rPr>
                                    <w:b w:val="0"/>
                                    <w:sz w:val="22"/>
                                  </w:rPr>
                                </w:pPr>
                              </w:p>
                            </w:txbxContent>
                          </v:textbox>
                          <w10:wrap anchorx="margin"/>
                        </v:rect>
                      </w:pict>
                    </mc:Fallback>
                  </mc:AlternateContent>
                </w:r>
              </w:p>
              <w:p w14:paraId="1C1A1E13" w14:textId="77777777" w:rsidR="007F572E" w:rsidRDefault="007F572E" w:rsidP="007F572E"/>
              <w:p w14:paraId="31007993" w14:textId="77777777" w:rsidR="007F572E" w:rsidRPr="007F572E" w:rsidRDefault="007F572E" w:rsidP="007F572E"/>
              <w:p w14:paraId="7A44B87E" w14:textId="0A21EE19" w:rsidR="007F572E" w:rsidRPr="007F572E" w:rsidRDefault="007F572E" w:rsidP="00024E31"/>
            </w:sdtContent>
          </w:sdt>
          <w:p w14:paraId="3966AD8A" w14:textId="77777777" w:rsidR="007F572E" w:rsidRDefault="007F572E" w:rsidP="00024E31"/>
          <w:p w14:paraId="331C5309" w14:textId="77777777" w:rsidR="007F572E" w:rsidRDefault="007F572E" w:rsidP="00024E31">
            <w:pPr>
              <w:pStyle w:val="Content"/>
            </w:pPr>
          </w:p>
        </w:tc>
      </w:tr>
      <w:tr w:rsidR="007F572E" w14:paraId="07FB97FD" w14:textId="77777777" w:rsidTr="00024E31">
        <w:trPr>
          <w:trHeight w:val="3546"/>
        </w:trPr>
        <w:tc>
          <w:tcPr>
            <w:tcW w:w="9999" w:type="dxa"/>
          </w:tcPr>
          <w:p w14:paraId="025295B8" w14:textId="77777777" w:rsidR="007F572E" w:rsidRDefault="0088214D" w:rsidP="00024E31">
            <w:pPr>
              <w:pStyle w:val="Heading2"/>
              <w:rPr>
                <w:rFonts w:cs="Calibri"/>
                <w:sz w:val="22"/>
              </w:rPr>
            </w:pPr>
            <w:r w:rsidRPr="0088214D">
              <w:rPr>
                <w:rFonts w:cs="Calibri"/>
                <w:sz w:val="22"/>
              </w:rPr>
              <w:lastRenderedPageBreak/>
              <w:t>Table 1: Engineers Australia (EA) Stage 1 Competencies for the Professional Engineer</w:t>
            </w:r>
          </w:p>
          <w:tbl>
            <w:tblPr>
              <w:tblStyle w:val="TableGrid"/>
              <w:tblW w:w="0" w:type="auto"/>
              <w:tblLook w:val="04A0" w:firstRow="1" w:lastRow="0" w:firstColumn="1" w:lastColumn="0" w:noHBand="0" w:noVBand="1"/>
            </w:tblPr>
            <w:tblGrid>
              <w:gridCol w:w="9989"/>
            </w:tblGrid>
            <w:tr w:rsidR="00B42E58" w14:paraId="7334A416" w14:textId="77777777" w:rsidTr="00B42E58">
              <w:tc>
                <w:tcPr>
                  <w:tcW w:w="9989" w:type="dxa"/>
                </w:tcPr>
                <w:p w14:paraId="354662C0" w14:textId="77777777" w:rsidR="00B42E58" w:rsidRPr="00B06E06" w:rsidRDefault="00B42E58" w:rsidP="00B42E58">
                  <w:pPr>
                    <w:pStyle w:val="NoSpacing"/>
                  </w:pPr>
                  <w:r w:rsidRPr="00B06E06">
                    <w:t xml:space="preserve">Select the </w:t>
                  </w:r>
                  <w:hyperlink r:id="rId14" w:history="1">
                    <w:r w:rsidRPr="00B06E06">
                      <w:rPr>
                        <w:rStyle w:val="Hyperlink"/>
                      </w:rPr>
                      <w:t>EA Stage 1 Competencies</w:t>
                    </w:r>
                  </w:hyperlink>
                  <w:r w:rsidRPr="00B06E06">
                    <w:t xml:space="preserve"> that apply to this activity (you may select as many as appropriate)</w:t>
                  </w:r>
                </w:p>
                <w:p w14:paraId="68472E5A" w14:textId="77777777" w:rsidR="00B42E58" w:rsidRPr="00B06E06" w:rsidRDefault="00B42E58" w:rsidP="00B42E58">
                  <w:pPr>
                    <w:pStyle w:val="NoSpacing"/>
                  </w:pPr>
                </w:p>
                <w:p w14:paraId="0DCA11EF" w14:textId="77777777" w:rsidR="00B42E58" w:rsidRPr="00B06E06" w:rsidRDefault="00B42E58" w:rsidP="002E324B">
                  <w:pPr>
                    <w:pStyle w:val="NoSpacing"/>
                    <w:numPr>
                      <w:ilvl w:val="0"/>
                      <w:numId w:val="20"/>
                    </w:numPr>
                    <w:rPr>
                      <w:b/>
                    </w:rPr>
                  </w:pPr>
                  <w:r w:rsidRPr="00B06E06">
                    <w:rPr>
                      <w:b/>
                    </w:rPr>
                    <w:t>KNOWLEDGE AND SKILL BASE</w:t>
                  </w:r>
                </w:p>
                <w:p w14:paraId="1C1EAC22" w14:textId="77777777" w:rsidR="00B42E58" w:rsidRPr="00B06E06" w:rsidRDefault="00B42E58" w:rsidP="002E324B">
                  <w:pPr>
                    <w:pStyle w:val="NoSpacing"/>
                    <w:numPr>
                      <w:ilvl w:val="1"/>
                      <w:numId w:val="20"/>
                    </w:numPr>
                    <w:rPr>
                      <w:b/>
                    </w:rPr>
                  </w:pPr>
                  <w:r w:rsidRPr="00B06E06">
                    <w:rPr>
                      <w:b/>
                    </w:rPr>
                    <w:t>Science/engineering fundamentals</w:t>
                  </w:r>
                </w:p>
                <w:p w14:paraId="5FBE5191" w14:textId="77777777" w:rsidR="00B42E58" w:rsidRPr="00B06E06" w:rsidRDefault="00B42E58" w:rsidP="001A5734">
                  <w:pPr>
                    <w:pStyle w:val="NoSpacing"/>
                    <w:tabs>
                      <w:tab w:val="left" w:pos="1421"/>
                    </w:tabs>
                    <w:ind w:left="1421" w:hanging="341"/>
                    <w:jc w:val="both"/>
                    <w:rPr>
                      <w:b/>
                    </w:rPr>
                  </w:pPr>
                  <w:sdt>
                    <w:sdtPr>
                      <w:rPr>
                        <w:b/>
                      </w:rPr>
                      <w:id w:val="-1559470483"/>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Comprehensive, theory-based understanding of the underpinning natural and physical sciences and the engineering fundamentals applicable to the engineering discipline.</w:t>
                  </w:r>
                </w:p>
                <w:p w14:paraId="234C10E1" w14:textId="77777777" w:rsidR="00B42E58" w:rsidRPr="00B06E06" w:rsidRDefault="00B42E58" w:rsidP="002E324B">
                  <w:pPr>
                    <w:pStyle w:val="NoSpacing"/>
                    <w:numPr>
                      <w:ilvl w:val="1"/>
                      <w:numId w:val="20"/>
                    </w:numPr>
                    <w:rPr>
                      <w:b/>
                    </w:rPr>
                  </w:pPr>
                  <w:r w:rsidRPr="00B06E06">
                    <w:rPr>
                      <w:b/>
                    </w:rPr>
                    <w:t>Conceptual understanding of Maths and IT:</w:t>
                  </w:r>
                </w:p>
                <w:p w14:paraId="38303C1D" w14:textId="77777777" w:rsidR="00B42E58" w:rsidRPr="00B06E06" w:rsidRDefault="00B42E58" w:rsidP="001A5734">
                  <w:pPr>
                    <w:pStyle w:val="NoSpacing"/>
                    <w:tabs>
                      <w:tab w:val="left" w:pos="1421"/>
                    </w:tabs>
                    <w:ind w:left="1421" w:hanging="360"/>
                    <w:jc w:val="both"/>
                  </w:pPr>
                  <w:sdt>
                    <w:sdtPr>
                      <w:rPr>
                        <w:b/>
                      </w:rPr>
                      <w:id w:val="-753049362"/>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 xml:space="preserve">Conceptual understanding of mathematics, numerical analysis, statistics, and computer and information sciences, which underpin the engineering discipline. </w:t>
                  </w:r>
                </w:p>
                <w:p w14:paraId="2D7EFD1A" w14:textId="77777777" w:rsidR="00B42E58" w:rsidRPr="00B06E06" w:rsidRDefault="00B42E58" w:rsidP="002E324B">
                  <w:pPr>
                    <w:pStyle w:val="NoSpacing"/>
                    <w:numPr>
                      <w:ilvl w:val="1"/>
                      <w:numId w:val="20"/>
                    </w:numPr>
                    <w:rPr>
                      <w:b/>
                    </w:rPr>
                  </w:pPr>
                  <w:r w:rsidRPr="00B06E06">
                    <w:rPr>
                      <w:b/>
                    </w:rPr>
                    <w:t>Specialist knowledge:</w:t>
                  </w:r>
                </w:p>
                <w:p w14:paraId="7BC09CBE" w14:textId="77777777" w:rsidR="00B42E58" w:rsidRPr="00B06E06" w:rsidRDefault="00B42E58" w:rsidP="001A5734">
                  <w:pPr>
                    <w:pStyle w:val="NoSpacing"/>
                    <w:tabs>
                      <w:tab w:val="left" w:pos="1421"/>
                    </w:tabs>
                    <w:ind w:left="1421" w:hanging="341"/>
                    <w:jc w:val="both"/>
                    <w:rPr>
                      <w:b/>
                    </w:rPr>
                  </w:pPr>
                  <w:sdt>
                    <w:sdtPr>
                      <w:rPr>
                        <w:b/>
                      </w:rPr>
                      <w:id w:val="-508362555"/>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In-depth understanding of specialist bodies of knowledge within the engineering/applied geology discipline.</w:t>
                  </w:r>
                </w:p>
                <w:p w14:paraId="274A1E1C" w14:textId="77777777" w:rsidR="00B42E58" w:rsidRPr="00B06E06" w:rsidRDefault="00B42E58" w:rsidP="002E324B">
                  <w:pPr>
                    <w:pStyle w:val="NoSpacing"/>
                    <w:numPr>
                      <w:ilvl w:val="1"/>
                      <w:numId w:val="20"/>
                    </w:numPr>
                    <w:rPr>
                      <w:b/>
                    </w:rPr>
                  </w:pPr>
                  <w:r w:rsidRPr="00B06E06">
                    <w:rPr>
                      <w:b/>
                    </w:rPr>
                    <w:t>Development and research:</w:t>
                  </w:r>
                </w:p>
                <w:p w14:paraId="6171E007" w14:textId="77777777" w:rsidR="00B42E58" w:rsidRPr="00B06E06" w:rsidRDefault="00B42E58" w:rsidP="001A5734">
                  <w:pPr>
                    <w:pStyle w:val="NoSpacing"/>
                    <w:tabs>
                      <w:tab w:val="left" w:pos="1421"/>
                    </w:tabs>
                    <w:ind w:left="1365" w:hanging="285"/>
                    <w:jc w:val="both"/>
                    <w:rPr>
                      <w:b/>
                    </w:rPr>
                  </w:pPr>
                  <w:sdt>
                    <w:sdtPr>
                      <w:rPr>
                        <w:b/>
                      </w:rPr>
                      <w:id w:val="-1005429223"/>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Discernment of knowledge development and research direction within the engineering discipline.</w:t>
                  </w:r>
                </w:p>
                <w:p w14:paraId="68AC4DCC" w14:textId="77777777" w:rsidR="00B42E58" w:rsidRPr="00B06E06" w:rsidRDefault="00B42E58" w:rsidP="002E324B">
                  <w:pPr>
                    <w:pStyle w:val="NoSpacing"/>
                    <w:numPr>
                      <w:ilvl w:val="1"/>
                      <w:numId w:val="20"/>
                    </w:numPr>
                    <w:rPr>
                      <w:b/>
                    </w:rPr>
                  </w:pPr>
                  <w:r w:rsidRPr="00B06E06">
                    <w:rPr>
                      <w:b/>
                    </w:rPr>
                    <w:t>Context:</w:t>
                  </w:r>
                </w:p>
                <w:p w14:paraId="35318279" w14:textId="77777777" w:rsidR="00B42E58" w:rsidRPr="00B06E06" w:rsidRDefault="00B42E58" w:rsidP="00B42E58">
                  <w:pPr>
                    <w:pStyle w:val="NoSpacing"/>
                    <w:tabs>
                      <w:tab w:val="left" w:pos="1421"/>
                    </w:tabs>
                    <w:ind w:left="1080"/>
                    <w:rPr>
                      <w:b/>
                    </w:rPr>
                  </w:pPr>
                  <w:sdt>
                    <w:sdtPr>
                      <w:rPr>
                        <w:b/>
                      </w:rPr>
                      <w:id w:val="1205679468"/>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Knowledge of contextual factors impacting the engineering discipline.</w:t>
                  </w:r>
                </w:p>
                <w:p w14:paraId="47671CFF" w14:textId="77777777" w:rsidR="00B42E58" w:rsidRPr="00B06E06" w:rsidRDefault="00B42E58" w:rsidP="002E324B">
                  <w:pPr>
                    <w:pStyle w:val="NoSpacing"/>
                    <w:numPr>
                      <w:ilvl w:val="1"/>
                      <w:numId w:val="20"/>
                    </w:numPr>
                    <w:rPr>
                      <w:b/>
                    </w:rPr>
                  </w:pPr>
                  <w:r w:rsidRPr="00B06E06">
                    <w:rPr>
                      <w:b/>
                    </w:rPr>
                    <w:t>Engineering practice:</w:t>
                  </w:r>
                </w:p>
                <w:p w14:paraId="59D02F96" w14:textId="77777777" w:rsidR="00B42E58" w:rsidRPr="00B06E06" w:rsidRDefault="00B42E58" w:rsidP="00B42E58">
                  <w:pPr>
                    <w:pStyle w:val="NoSpacing"/>
                    <w:tabs>
                      <w:tab w:val="left" w:pos="1421"/>
                    </w:tabs>
                    <w:ind w:left="1421" w:hanging="360"/>
                    <w:rPr>
                      <w:b/>
                    </w:rPr>
                  </w:pPr>
                  <w:sdt>
                    <w:sdtPr>
                      <w:rPr>
                        <w:b/>
                      </w:rPr>
                      <w:id w:val="-1311321362"/>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Understanding of the scope, principles, norms, accountabilities, and bounds of contemporary engineering practice in the specific discipline.</w:t>
                  </w:r>
                  <w:r w:rsidRPr="00B06E06">
                    <w:rPr>
                      <w:b/>
                    </w:rPr>
                    <w:t xml:space="preserve"> </w:t>
                  </w:r>
                </w:p>
                <w:p w14:paraId="22BE7C3D" w14:textId="77777777" w:rsidR="00B42E58" w:rsidRPr="00B06E06" w:rsidRDefault="00B42E58" w:rsidP="00B42E58">
                  <w:pPr>
                    <w:pStyle w:val="NoSpacing"/>
                    <w:tabs>
                      <w:tab w:val="left" w:pos="1421"/>
                    </w:tabs>
                    <w:ind w:left="1421" w:hanging="360"/>
                    <w:rPr>
                      <w:b/>
                    </w:rPr>
                  </w:pPr>
                </w:p>
                <w:p w14:paraId="00B0F579" w14:textId="77777777" w:rsidR="00B42E58" w:rsidRPr="00B06E06" w:rsidRDefault="00B42E58" w:rsidP="002E324B">
                  <w:pPr>
                    <w:pStyle w:val="NoSpacing"/>
                    <w:numPr>
                      <w:ilvl w:val="0"/>
                      <w:numId w:val="20"/>
                    </w:numPr>
                    <w:rPr>
                      <w:b/>
                    </w:rPr>
                  </w:pPr>
                  <w:r w:rsidRPr="00B06E06">
                    <w:rPr>
                      <w:b/>
                    </w:rPr>
                    <w:t>ENGINEERING APPLICATION ABILITY</w:t>
                  </w:r>
                </w:p>
                <w:p w14:paraId="1FC5D71C" w14:textId="77777777" w:rsidR="00B42E58" w:rsidRPr="00B06E06" w:rsidRDefault="00B42E58" w:rsidP="002E324B">
                  <w:pPr>
                    <w:pStyle w:val="NoSpacing"/>
                    <w:numPr>
                      <w:ilvl w:val="1"/>
                      <w:numId w:val="20"/>
                    </w:numPr>
                    <w:rPr>
                      <w:b/>
                    </w:rPr>
                  </w:pPr>
                  <w:r w:rsidRPr="00B06E06">
                    <w:rPr>
                      <w:b/>
                    </w:rPr>
                    <w:t>Problem-solving:</w:t>
                  </w:r>
                </w:p>
                <w:p w14:paraId="03DA10D6" w14:textId="77777777" w:rsidR="00B42E58" w:rsidRPr="00B06E06" w:rsidRDefault="00B42E58" w:rsidP="00B42E58">
                  <w:pPr>
                    <w:pStyle w:val="NoSpacing"/>
                    <w:tabs>
                      <w:tab w:val="left" w:pos="1421"/>
                    </w:tabs>
                    <w:ind w:left="1080"/>
                    <w:rPr>
                      <w:b/>
                    </w:rPr>
                  </w:pPr>
                  <w:sdt>
                    <w:sdtPr>
                      <w:rPr>
                        <w:b/>
                      </w:rPr>
                      <w:id w:val="1745143594"/>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Application of established engineering methods to complex engineering problem-solving.</w:t>
                  </w:r>
                </w:p>
                <w:p w14:paraId="5FC4A18B" w14:textId="77777777" w:rsidR="00B42E58" w:rsidRPr="00B06E06" w:rsidRDefault="00B42E58" w:rsidP="002E324B">
                  <w:pPr>
                    <w:pStyle w:val="NoSpacing"/>
                    <w:numPr>
                      <w:ilvl w:val="1"/>
                      <w:numId w:val="20"/>
                    </w:numPr>
                    <w:rPr>
                      <w:b/>
                    </w:rPr>
                  </w:pPr>
                  <w:r w:rsidRPr="00B06E06">
                    <w:rPr>
                      <w:b/>
                    </w:rPr>
                    <w:t>Use of engineering techniques:</w:t>
                  </w:r>
                </w:p>
                <w:p w14:paraId="157631BF" w14:textId="77777777" w:rsidR="00B42E58" w:rsidRPr="00B06E06" w:rsidRDefault="00B42E58" w:rsidP="00B42E58">
                  <w:pPr>
                    <w:pStyle w:val="NoSpacing"/>
                    <w:tabs>
                      <w:tab w:val="left" w:pos="1421"/>
                    </w:tabs>
                    <w:ind w:left="1080"/>
                    <w:rPr>
                      <w:b/>
                    </w:rPr>
                  </w:pPr>
                  <w:sdt>
                    <w:sdtPr>
                      <w:rPr>
                        <w:b/>
                      </w:rPr>
                      <w:id w:val="243999532"/>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Fluent application of engineering techniques, tools, and resources.</w:t>
                  </w:r>
                </w:p>
                <w:p w14:paraId="725F18E4" w14:textId="77777777" w:rsidR="00B42E58" w:rsidRPr="00B06E06" w:rsidRDefault="00B42E58" w:rsidP="002E324B">
                  <w:pPr>
                    <w:pStyle w:val="NoSpacing"/>
                    <w:numPr>
                      <w:ilvl w:val="1"/>
                      <w:numId w:val="20"/>
                    </w:numPr>
                    <w:rPr>
                      <w:b/>
                    </w:rPr>
                  </w:pPr>
                  <w:r w:rsidRPr="00B06E06">
                    <w:rPr>
                      <w:b/>
                    </w:rPr>
                    <w:t>Systematic design:</w:t>
                  </w:r>
                </w:p>
                <w:p w14:paraId="454ADEFC" w14:textId="77777777" w:rsidR="00B42E58" w:rsidRPr="00B06E06" w:rsidRDefault="00B42E58" w:rsidP="00B42E58">
                  <w:pPr>
                    <w:pStyle w:val="NoSpacing"/>
                    <w:tabs>
                      <w:tab w:val="left" w:pos="1421"/>
                    </w:tabs>
                    <w:ind w:left="1080"/>
                    <w:rPr>
                      <w:b/>
                    </w:rPr>
                  </w:pPr>
                  <w:sdt>
                    <w:sdtPr>
                      <w:rPr>
                        <w:b/>
                      </w:rPr>
                      <w:id w:val="-1372764889"/>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Application of systematic engineering synthesis and design processes.</w:t>
                  </w:r>
                </w:p>
                <w:p w14:paraId="645942A2" w14:textId="77777777" w:rsidR="00B42E58" w:rsidRPr="00B06E06" w:rsidRDefault="00B42E58" w:rsidP="002E324B">
                  <w:pPr>
                    <w:pStyle w:val="NoSpacing"/>
                    <w:numPr>
                      <w:ilvl w:val="1"/>
                      <w:numId w:val="20"/>
                    </w:numPr>
                    <w:rPr>
                      <w:b/>
                    </w:rPr>
                  </w:pPr>
                  <w:r w:rsidRPr="00B06E06">
                    <w:rPr>
                      <w:b/>
                    </w:rPr>
                    <w:t>Project management:</w:t>
                  </w:r>
                </w:p>
                <w:p w14:paraId="4F5E3FEE" w14:textId="77777777" w:rsidR="00B42E58" w:rsidRPr="00B06E06" w:rsidRDefault="00B42E58" w:rsidP="001A5734">
                  <w:pPr>
                    <w:pStyle w:val="NoSpacing"/>
                    <w:tabs>
                      <w:tab w:val="left" w:pos="1421"/>
                    </w:tabs>
                    <w:ind w:left="1080"/>
                    <w:jc w:val="both"/>
                  </w:pPr>
                  <w:sdt>
                    <w:sdtPr>
                      <w:rPr>
                        <w:b/>
                      </w:rPr>
                      <w:id w:val="704533800"/>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Application of systematic approaches to the conduct and management of engineering projects.</w:t>
                  </w:r>
                </w:p>
                <w:p w14:paraId="6DC769B2" w14:textId="77777777" w:rsidR="00B42E58" w:rsidRPr="00B06E06" w:rsidRDefault="00B42E58" w:rsidP="00B42E58">
                  <w:pPr>
                    <w:pStyle w:val="NoSpacing"/>
                    <w:tabs>
                      <w:tab w:val="left" w:pos="1421"/>
                    </w:tabs>
                    <w:ind w:left="1080"/>
                    <w:rPr>
                      <w:b/>
                    </w:rPr>
                  </w:pPr>
                </w:p>
                <w:p w14:paraId="162EC282" w14:textId="77777777" w:rsidR="00B42E58" w:rsidRPr="00B06E06" w:rsidRDefault="00B42E58" w:rsidP="002E324B">
                  <w:pPr>
                    <w:pStyle w:val="NoSpacing"/>
                    <w:numPr>
                      <w:ilvl w:val="0"/>
                      <w:numId w:val="20"/>
                    </w:numPr>
                  </w:pPr>
                  <w:r w:rsidRPr="00B06E06">
                    <w:rPr>
                      <w:b/>
                    </w:rPr>
                    <w:t>PROFESSIONAL AND PERSONAL ATTRIBUTES</w:t>
                  </w:r>
                </w:p>
                <w:p w14:paraId="1AE8BDFC" w14:textId="77777777" w:rsidR="00B42E58" w:rsidRPr="00B06E06" w:rsidRDefault="00B42E58" w:rsidP="002E324B">
                  <w:pPr>
                    <w:pStyle w:val="NoSpacing"/>
                    <w:numPr>
                      <w:ilvl w:val="1"/>
                      <w:numId w:val="20"/>
                    </w:numPr>
                    <w:rPr>
                      <w:b/>
                    </w:rPr>
                  </w:pPr>
                  <w:r w:rsidRPr="00B06E06">
                    <w:rPr>
                      <w:b/>
                    </w:rPr>
                    <w:t>Professionalism:</w:t>
                  </w:r>
                </w:p>
                <w:p w14:paraId="6DCD2E55" w14:textId="77777777" w:rsidR="00B42E58" w:rsidRPr="00B06E06" w:rsidRDefault="00B42E58" w:rsidP="00B42E58">
                  <w:pPr>
                    <w:pStyle w:val="NoSpacing"/>
                    <w:tabs>
                      <w:tab w:val="left" w:pos="1421"/>
                    </w:tabs>
                    <w:ind w:left="1080"/>
                    <w:rPr>
                      <w:b/>
                    </w:rPr>
                  </w:pPr>
                  <w:sdt>
                    <w:sdtPr>
                      <w:rPr>
                        <w:b/>
                      </w:rPr>
                      <w:id w:val="999242319"/>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Ethical conduct and professional accountability.</w:t>
                  </w:r>
                </w:p>
                <w:p w14:paraId="73775F26" w14:textId="77777777" w:rsidR="00B42E58" w:rsidRPr="00B06E06" w:rsidRDefault="00B42E58" w:rsidP="002E324B">
                  <w:pPr>
                    <w:pStyle w:val="NoSpacing"/>
                    <w:numPr>
                      <w:ilvl w:val="1"/>
                      <w:numId w:val="20"/>
                    </w:numPr>
                    <w:rPr>
                      <w:b/>
                    </w:rPr>
                  </w:pPr>
                  <w:r w:rsidRPr="00B06E06">
                    <w:rPr>
                      <w:b/>
                    </w:rPr>
                    <w:t>Communication:</w:t>
                  </w:r>
                </w:p>
                <w:p w14:paraId="458A20C7" w14:textId="77777777" w:rsidR="00B42E58" w:rsidRPr="00B06E06" w:rsidRDefault="00B42E58" w:rsidP="00B42E58">
                  <w:pPr>
                    <w:pStyle w:val="NoSpacing"/>
                    <w:tabs>
                      <w:tab w:val="left" w:pos="1421"/>
                    </w:tabs>
                    <w:ind w:left="1080"/>
                    <w:rPr>
                      <w:b/>
                    </w:rPr>
                  </w:pPr>
                  <w:sdt>
                    <w:sdtPr>
                      <w:rPr>
                        <w:b/>
                      </w:rPr>
                      <w:id w:val="1012883672"/>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Effective oral and written communication in professional and lay domains.</w:t>
                  </w:r>
                </w:p>
                <w:p w14:paraId="5F184264" w14:textId="77777777" w:rsidR="00B42E58" w:rsidRPr="00B06E06" w:rsidRDefault="00B42E58" w:rsidP="002E324B">
                  <w:pPr>
                    <w:pStyle w:val="NoSpacing"/>
                    <w:numPr>
                      <w:ilvl w:val="1"/>
                      <w:numId w:val="20"/>
                    </w:numPr>
                    <w:rPr>
                      <w:b/>
                    </w:rPr>
                  </w:pPr>
                  <w:r w:rsidRPr="00B06E06">
                    <w:rPr>
                      <w:b/>
                    </w:rPr>
                    <w:t>Creativity:</w:t>
                  </w:r>
                </w:p>
                <w:p w14:paraId="40B7D6D6" w14:textId="77777777" w:rsidR="00B42E58" w:rsidRPr="00B06E06" w:rsidRDefault="00B42E58" w:rsidP="00B42E58">
                  <w:pPr>
                    <w:pStyle w:val="NoSpacing"/>
                    <w:tabs>
                      <w:tab w:val="left" w:pos="1421"/>
                    </w:tabs>
                    <w:ind w:left="1080"/>
                    <w:rPr>
                      <w:b/>
                    </w:rPr>
                  </w:pPr>
                  <w:sdt>
                    <w:sdtPr>
                      <w:rPr>
                        <w:b/>
                      </w:rPr>
                      <w:id w:val="-2081123602"/>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 xml:space="preserve">Creative, innovative, and proactive </w:t>
                  </w:r>
                  <w:proofErr w:type="spellStart"/>
                  <w:r w:rsidRPr="00B06E06">
                    <w:t>demeanor</w:t>
                  </w:r>
                  <w:proofErr w:type="spellEnd"/>
                  <w:r w:rsidRPr="00B06E06">
                    <w:t>.</w:t>
                  </w:r>
                  <w:r w:rsidRPr="00B06E06">
                    <w:rPr>
                      <w:b/>
                    </w:rPr>
                    <w:t xml:space="preserve"> </w:t>
                  </w:r>
                </w:p>
                <w:p w14:paraId="67B9A7C8" w14:textId="77777777" w:rsidR="00B42E58" w:rsidRPr="00B06E06" w:rsidRDefault="00B42E58" w:rsidP="002E324B">
                  <w:pPr>
                    <w:pStyle w:val="NoSpacing"/>
                    <w:numPr>
                      <w:ilvl w:val="1"/>
                      <w:numId w:val="20"/>
                    </w:numPr>
                    <w:rPr>
                      <w:b/>
                    </w:rPr>
                  </w:pPr>
                  <w:r w:rsidRPr="00B06E06">
                    <w:rPr>
                      <w:b/>
                    </w:rPr>
                    <w:t>Information management:</w:t>
                  </w:r>
                </w:p>
                <w:p w14:paraId="58668DE7" w14:textId="77777777" w:rsidR="00B42E58" w:rsidRPr="00B06E06" w:rsidRDefault="00B42E58" w:rsidP="00B42E58">
                  <w:pPr>
                    <w:pStyle w:val="NoSpacing"/>
                    <w:tabs>
                      <w:tab w:val="left" w:pos="1421"/>
                    </w:tabs>
                    <w:ind w:left="1080"/>
                    <w:rPr>
                      <w:b/>
                    </w:rPr>
                  </w:pPr>
                  <w:sdt>
                    <w:sdtPr>
                      <w:rPr>
                        <w:b/>
                      </w:rPr>
                      <w:id w:val="195828626"/>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Professionals use the management of information.</w:t>
                  </w:r>
                  <w:r w:rsidRPr="00B06E06">
                    <w:rPr>
                      <w:b/>
                    </w:rPr>
                    <w:t xml:space="preserve"> </w:t>
                  </w:r>
                </w:p>
                <w:p w14:paraId="715EC67C" w14:textId="77777777" w:rsidR="00B42E58" w:rsidRPr="00B06E06" w:rsidRDefault="00B42E58" w:rsidP="002E324B">
                  <w:pPr>
                    <w:pStyle w:val="NoSpacing"/>
                    <w:numPr>
                      <w:ilvl w:val="1"/>
                      <w:numId w:val="20"/>
                    </w:numPr>
                    <w:rPr>
                      <w:b/>
                    </w:rPr>
                  </w:pPr>
                  <w:r w:rsidRPr="00B06E06">
                    <w:rPr>
                      <w:b/>
                    </w:rPr>
                    <w:t>Self-conduct:</w:t>
                  </w:r>
                </w:p>
                <w:p w14:paraId="5BF16EA4" w14:textId="77777777" w:rsidR="00B42E58" w:rsidRPr="00B06E06" w:rsidRDefault="00B42E58" w:rsidP="00B42E58">
                  <w:pPr>
                    <w:pStyle w:val="NoSpacing"/>
                    <w:tabs>
                      <w:tab w:val="left" w:pos="1421"/>
                    </w:tabs>
                    <w:ind w:left="1080"/>
                    <w:rPr>
                      <w:b/>
                    </w:rPr>
                  </w:pPr>
                  <w:sdt>
                    <w:sdtPr>
                      <w:rPr>
                        <w:b/>
                      </w:rPr>
                      <w:id w:val="49118479"/>
                      <w14:checkbox>
                        <w14:checked w14:val="0"/>
                        <w14:checkedState w14:val="2612" w14:font="MS Gothic"/>
                        <w14:uncheckedState w14:val="2610" w14:font="MS Gothic"/>
                      </w14:checkbox>
                    </w:sdtPr>
                    <w:sdtContent>
                      <w:r w:rsidRPr="00B06E06">
                        <w:rPr>
                          <w:rFonts w:ascii="Segoe UI Symbol" w:eastAsia="MS Gothic" w:hAnsi="Segoe UI Symbol" w:cs="Segoe UI Symbol"/>
                          <w:b/>
                        </w:rPr>
                        <w:t>☐</w:t>
                      </w:r>
                    </w:sdtContent>
                  </w:sdt>
                  <w:r w:rsidRPr="00B06E06">
                    <w:rPr>
                      <w:b/>
                    </w:rPr>
                    <w:tab/>
                  </w:r>
                  <w:r w:rsidRPr="00B06E06">
                    <w:t>Orderly management of self and professional conduct.</w:t>
                  </w:r>
                </w:p>
                <w:p w14:paraId="582E837C" w14:textId="77777777" w:rsidR="00B42E58" w:rsidRPr="00B06E06" w:rsidRDefault="00B42E58" w:rsidP="002E324B">
                  <w:pPr>
                    <w:pStyle w:val="NoSpacing"/>
                    <w:numPr>
                      <w:ilvl w:val="1"/>
                      <w:numId w:val="20"/>
                    </w:numPr>
                  </w:pPr>
                  <w:r w:rsidRPr="00B06E06">
                    <w:rPr>
                      <w:b/>
                    </w:rPr>
                    <w:t>Teamwork:</w:t>
                  </w:r>
                </w:p>
                <w:p w14:paraId="0B771A32" w14:textId="77777777" w:rsidR="00B42E58" w:rsidRDefault="00B42E58" w:rsidP="00B42E58">
                  <w:pPr>
                    <w:ind w:left="1455" w:hanging="360"/>
                    <w:rPr>
                      <w:b w:val="0"/>
                    </w:rPr>
                  </w:pPr>
                  <w:sdt>
                    <w:sdtPr>
                      <w:rPr>
                        <w:b w:val="0"/>
                        <w:color w:val="auto"/>
                        <w:sz w:val="22"/>
                      </w:rPr>
                      <w:id w:val="61601472"/>
                      <w14:checkbox>
                        <w14:checked w14:val="0"/>
                        <w14:checkedState w14:val="2612" w14:font="MS Gothic"/>
                        <w14:uncheckedState w14:val="2610" w14:font="MS Gothic"/>
                      </w14:checkbox>
                    </w:sdtPr>
                    <w:sdtContent>
                      <w:r w:rsidRPr="006F6477">
                        <w:rPr>
                          <w:rFonts w:ascii="Segoe UI Symbol" w:eastAsia="MS Gothic" w:hAnsi="Segoe UI Symbol" w:cs="Segoe UI Symbol"/>
                          <w:b w:val="0"/>
                          <w:color w:val="auto"/>
                          <w:sz w:val="22"/>
                        </w:rPr>
                        <w:t>☐</w:t>
                      </w:r>
                    </w:sdtContent>
                  </w:sdt>
                  <w:r w:rsidRPr="006F6477">
                    <w:rPr>
                      <w:b w:val="0"/>
                      <w:color w:val="auto"/>
                      <w:sz w:val="22"/>
                    </w:rPr>
                    <w:tab/>
                    <w:t xml:space="preserve">Effective team membership and team leadership. </w:t>
                  </w:r>
                </w:p>
              </w:tc>
            </w:tr>
          </w:tbl>
          <w:p w14:paraId="4587DB79" w14:textId="77777777" w:rsidR="0088214D" w:rsidRPr="006F6477" w:rsidRDefault="0088214D" w:rsidP="00B42E58">
            <w:pPr>
              <w:rPr>
                <w:b w:val="0"/>
              </w:rPr>
            </w:pPr>
          </w:p>
        </w:tc>
      </w:tr>
      <w:tr w:rsidR="00024E31" w14:paraId="219322F1" w14:textId="77777777" w:rsidTr="00024E31">
        <w:trPr>
          <w:trHeight w:val="3546"/>
        </w:trPr>
        <w:tc>
          <w:tcPr>
            <w:tcW w:w="9999" w:type="dxa"/>
          </w:tcPr>
          <w:p w14:paraId="5A026F05" w14:textId="77777777" w:rsidR="00024E31" w:rsidRDefault="003358CB" w:rsidP="00024E31">
            <w:pPr>
              <w:pStyle w:val="Heading2"/>
              <w:rPr>
                <w:sz w:val="24"/>
              </w:rPr>
            </w:pPr>
            <w:r>
              <w:rPr>
                <w:noProof/>
                <w:sz w:val="24"/>
              </w:rPr>
              <w:lastRenderedPageBreak/>
              <mc:AlternateContent>
                <mc:Choice Requires="wps">
                  <w:drawing>
                    <wp:anchor distT="0" distB="0" distL="114300" distR="114300" simplePos="0" relativeHeight="251512832" behindDoc="0" locked="0" layoutInCell="1" allowOverlap="1" wp14:anchorId="1D94C210" wp14:editId="6EE5ADCF">
                      <wp:simplePos x="0" y="0"/>
                      <wp:positionH relativeFrom="column">
                        <wp:posOffset>3138805</wp:posOffset>
                      </wp:positionH>
                      <wp:positionV relativeFrom="paragraph">
                        <wp:posOffset>-58420</wp:posOffset>
                      </wp:positionV>
                      <wp:extent cx="0" cy="409575"/>
                      <wp:effectExtent l="76200" t="0" r="57150" b="47625"/>
                      <wp:wrapNone/>
                      <wp:docPr id="37" name="Straight Arrow Connector 37"/>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2DA0729" id="_x0000_t32" coordsize="21600,21600" o:spt="32" o:oned="t" path="m,l21600,21600e" filled="f">
                      <v:path arrowok="t" fillok="f" o:connecttype="none"/>
                      <o:lock v:ext="edit" shapetype="t"/>
                    </v:shapetype>
                    <v:shape id="Straight Arrow Connector 37" o:spid="_x0000_s1026" type="#_x0000_t32" style="position:absolute;margin-left:247.15pt;margin-top:-4.6pt;width:0;height:32.25pt;z-index:251512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" strokecolor="#024f75 [3204]" strokeweight="1pt">
                      <v:stroke endarrow="block"/>
                    </v:shape>
                  </w:pict>
                </mc:Fallback>
              </mc:AlternateContent>
            </w:r>
          </w:p>
          <w:p w14:paraId="2A69EFCE" w14:textId="77777777" w:rsidR="006F6477" w:rsidRPr="003358CB" w:rsidRDefault="003358CB" w:rsidP="003358CB">
            <w:pPr>
              <w:jc w:val="center"/>
              <w:rPr>
                <w:b w:val="0"/>
                <w:sz w:val="24"/>
              </w:rPr>
            </w:pPr>
            <w:r>
              <w:rPr>
                <w:noProof/>
                <w:sz w:val="24"/>
              </w:rPr>
              <mc:AlternateContent>
                <mc:Choice Requires="wps">
                  <w:drawing>
                    <wp:anchor distT="0" distB="0" distL="114300" distR="114300" simplePos="0" relativeHeight="251520000" behindDoc="0" locked="0" layoutInCell="1" allowOverlap="1" wp14:anchorId="7C49E1C5" wp14:editId="39674145">
                      <wp:simplePos x="0" y="0"/>
                      <wp:positionH relativeFrom="column">
                        <wp:posOffset>3138805</wp:posOffset>
                      </wp:positionH>
                      <wp:positionV relativeFrom="paragraph">
                        <wp:posOffset>203200</wp:posOffset>
                      </wp:positionV>
                      <wp:extent cx="0" cy="400050"/>
                      <wp:effectExtent l="76200" t="38100" r="57150" b="19050"/>
                      <wp:wrapNone/>
                      <wp:docPr id="39" name="Straight Arrow Connector 39"/>
                      <wp:cNvGraphicFramePr/>
                      <a:graphic xmlns:a="http://schemas.openxmlformats.org/drawingml/2006/main">
                        <a:graphicData uri="http://schemas.microsoft.com/office/word/2010/wordprocessingShape">
                          <wps:wsp>
                            <wps:cNvCnPr/>
                            <wps:spPr>
                              <a:xfrm flipV="1">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A2820E" id="Straight Arrow Connector 39" o:spid="_x0000_s1026" type="#_x0000_t32" style="position:absolute;margin-left:247.15pt;margin-top:16pt;width:0;height:31.5pt;flip:y;z-index:251520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" strokecolor="#024f75 [3204]" strokeweight="1pt">
                      <v:stroke endarrow="block"/>
                    </v:shape>
                  </w:pict>
                </mc:Fallback>
              </mc:AlternateContent>
            </w:r>
            <w:r w:rsidRPr="003358CB">
              <w:rPr>
                <w:b w:val="0"/>
                <w:sz w:val="24"/>
              </w:rPr>
              <w:t>Top Margin</w:t>
            </w:r>
          </w:p>
          <w:p w14:paraId="3D217546" w14:textId="77777777" w:rsidR="003358CB" w:rsidRDefault="003358CB" w:rsidP="006F6477">
            <w:r>
              <w:rPr>
                <w:noProof/>
                <w:sz w:val="24"/>
              </w:rPr>
              <mc:AlternateContent>
                <mc:Choice Requires="wps">
                  <w:drawing>
                    <wp:anchor distT="0" distB="0" distL="114300" distR="114300" simplePos="0" relativeHeight="251552768" behindDoc="0" locked="0" layoutInCell="1" allowOverlap="1" wp14:anchorId="493FD3E6" wp14:editId="30B1049C">
                      <wp:simplePos x="0" y="0"/>
                      <wp:positionH relativeFrom="column">
                        <wp:posOffset>3143250</wp:posOffset>
                      </wp:positionH>
                      <wp:positionV relativeFrom="paragraph">
                        <wp:posOffset>6715760</wp:posOffset>
                      </wp:positionV>
                      <wp:extent cx="0" cy="409575"/>
                      <wp:effectExtent l="76200" t="0" r="57150" b="47625"/>
                      <wp:wrapNone/>
                      <wp:docPr id="45" name="Straight Arrow Connector 45"/>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3A8CAD" id="Straight Arrow Connector 45" o:spid="_x0000_s1026" type="#_x0000_t32" style="position:absolute;margin-left:247.5pt;margin-top:528.8pt;width:0;height:32.25pt;z-index:251552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" strokecolor="#024f75 [3204]" strokeweight="1pt">
                      <v:stroke endarrow="block"/>
                    </v:shape>
                  </w:pict>
                </mc:Fallback>
              </mc:AlternateContent>
            </w:r>
          </w:p>
          <w:tbl>
            <w:tblPr>
              <w:tblStyle w:val="TableGrid"/>
              <w:tblW w:w="0" w:type="auto"/>
              <w:tblBorders>
                <w:top w:val="dotDash" w:sz="18" w:space="0" w:color="A6A6A6" w:themeColor="background1" w:themeShade="A6"/>
                <w:left w:val="dotDash" w:sz="18" w:space="0" w:color="A6A6A6" w:themeColor="background1" w:themeShade="A6"/>
                <w:bottom w:val="dotDash" w:sz="18" w:space="0" w:color="A6A6A6" w:themeColor="background1" w:themeShade="A6"/>
                <w:right w:val="dotDash" w:sz="18" w:space="0" w:color="A6A6A6" w:themeColor="background1" w:themeShade="A6"/>
                <w:insideH w:val="dotDash" w:sz="18" w:space="0" w:color="A6A6A6" w:themeColor="background1" w:themeShade="A6"/>
                <w:insideV w:val="dotDash" w:sz="18" w:space="0" w:color="A6A6A6" w:themeColor="background1" w:themeShade="A6"/>
              </w:tblBorders>
              <w:tblLook w:val="04A0" w:firstRow="1" w:lastRow="0" w:firstColumn="1" w:lastColumn="0" w:noHBand="0" w:noVBand="1"/>
            </w:tblPr>
            <w:tblGrid>
              <w:gridCol w:w="9953"/>
            </w:tblGrid>
            <w:tr w:rsidR="006F6477" w14:paraId="76E7D4EF" w14:textId="77777777" w:rsidTr="006F6477">
              <w:tc>
                <w:tcPr>
                  <w:tcW w:w="9989" w:type="dxa"/>
                </w:tcPr>
                <w:p w14:paraId="479CC430" w14:textId="77777777" w:rsidR="006F6477" w:rsidRDefault="006F6477" w:rsidP="006F6477">
                  <w:pPr>
                    <w:rPr>
                      <w:i/>
                      <w:u w:val="single"/>
                    </w:rPr>
                  </w:pPr>
                  <w:r>
                    <w:rPr>
                      <w:i/>
                      <w:u w:val="single"/>
                    </w:rPr>
                    <w:t>CHAPTER TITLE</w:t>
                  </w:r>
                </w:p>
                <w:p w14:paraId="641F4365" w14:textId="77777777" w:rsidR="003358CB" w:rsidRDefault="003358CB" w:rsidP="006F6477">
                  <w:pPr>
                    <w:rPr>
                      <w:i/>
                      <w:u w:val="single"/>
                    </w:rPr>
                  </w:pPr>
                  <w:r>
                    <w:rPr>
                      <w:i/>
                      <w:noProof/>
                      <w:u w:val="single"/>
                    </w:rPr>
                    <mc:AlternateContent>
                      <mc:Choice Requires="wps">
                        <w:drawing>
                          <wp:anchor distT="0" distB="0" distL="114300" distR="114300" simplePos="0" relativeHeight="251530240" behindDoc="0" locked="0" layoutInCell="1" allowOverlap="1" wp14:anchorId="120A9749" wp14:editId="3B5A915A">
                            <wp:simplePos x="0" y="0"/>
                            <wp:positionH relativeFrom="column">
                              <wp:posOffset>3053715</wp:posOffset>
                            </wp:positionH>
                            <wp:positionV relativeFrom="paragraph">
                              <wp:posOffset>110490</wp:posOffset>
                            </wp:positionV>
                            <wp:extent cx="0" cy="790575"/>
                            <wp:effectExtent l="76200" t="38100" r="57150" b="47625"/>
                            <wp:wrapNone/>
                            <wp:docPr id="41" name="Straight Arrow Connector 41"/>
                            <wp:cNvGraphicFramePr/>
                            <a:graphic xmlns:a="http://schemas.openxmlformats.org/drawingml/2006/main">
                              <a:graphicData uri="http://schemas.microsoft.com/office/word/2010/wordprocessingShape">
                                <wps:wsp>
                                  <wps:cNvCnPr/>
                                  <wps:spPr>
                                    <a:xfrm>
                                      <a:off x="0" y="0"/>
                                      <a:ext cx="0" cy="7905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B68E70" id="Straight Arrow Connector 41" o:spid="_x0000_s1026" type="#_x0000_t32" style="position:absolute;margin-left:240.45pt;margin-top:8.7pt;width:0;height:62.25pt;z-index:251530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" strokecolor="#024f75 [3204]" strokeweight="1pt">
                            <v:stroke startarrow="block" endarrow="block"/>
                          </v:shape>
                        </w:pict>
                      </mc:Fallback>
                    </mc:AlternateContent>
                  </w:r>
                </w:p>
                <w:p w14:paraId="1E69715B" w14:textId="77777777" w:rsidR="006F6477" w:rsidRDefault="006F6477" w:rsidP="006F6477">
                  <w:pPr>
                    <w:rPr>
                      <w:i/>
                      <w:u w:val="single"/>
                    </w:rPr>
                  </w:pPr>
                </w:p>
                <w:p w14:paraId="4E2E669B" w14:textId="77777777" w:rsidR="006F6477" w:rsidRDefault="003358CB" w:rsidP="006F6477">
                  <w:pPr>
                    <w:rPr>
                      <w:b w:val="0"/>
                      <w:sz w:val="24"/>
                    </w:rPr>
                  </w:pPr>
                  <w:r>
                    <w:rPr>
                      <w:b w:val="0"/>
                      <w:sz w:val="24"/>
                    </w:rPr>
                    <w:t xml:space="preserve">                                                                     </w:t>
                  </w:r>
                  <w:r w:rsidR="006F6477">
                    <w:rPr>
                      <w:b w:val="0"/>
                      <w:sz w:val="24"/>
                    </w:rPr>
                    <w:t>4 spacing</w:t>
                  </w:r>
                </w:p>
                <w:p w14:paraId="65232B23" w14:textId="77777777" w:rsidR="006F6477" w:rsidRDefault="006F6477" w:rsidP="006F6477">
                  <w:pPr>
                    <w:rPr>
                      <w:b w:val="0"/>
                      <w:sz w:val="24"/>
                    </w:rPr>
                  </w:pPr>
                </w:p>
                <w:p w14:paraId="113ACDF6" w14:textId="77777777" w:rsidR="006F6477" w:rsidRDefault="006F6477" w:rsidP="006F6477">
                  <w:pPr>
                    <w:rPr>
                      <w:b w:val="0"/>
                      <w:sz w:val="24"/>
                    </w:rPr>
                  </w:pPr>
                </w:p>
                <w:p w14:paraId="17FC0D98" w14:textId="77777777" w:rsidR="006F6477" w:rsidRDefault="006F6477" w:rsidP="006F6477">
                  <w:pPr>
                    <w:rPr>
                      <w:b w:val="0"/>
                      <w:sz w:val="24"/>
                    </w:rPr>
                  </w:pPr>
                </w:p>
                <w:p w14:paraId="3BA22EAD" w14:textId="77777777" w:rsidR="006F6477" w:rsidRDefault="006F6477" w:rsidP="006F6477">
                  <w:pPr>
                    <w:rPr>
                      <w:b w:val="0"/>
                      <w:sz w:val="24"/>
                    </w:rPr>
                  </w:pPr>
                  <w:r>
                    <w:rPr>
                      <w:b w:val="0"/>
                      <w:sz w:val="24"/>
                    </w:rPr>
                    <w:t>8 spacing</w:t>
                  </w:r>
                </w:p>
                <w:p w14:paraId="57E56E00" w14:textId="77777777" w:rsidR="006F6477" w:rsidRDefault="006F6477" w:rsidP="006F6477">
                  <w:pPr>
                    <w:rPr>
                      <w:b w:val="0"/>
                      <w:sz w:val="24"/>
                    </w:rPr>
                  </w:pPr>
                </w:p>
                <w:p w14:paraId="17B9D6F6" w14:textId="77777777" w:rsidR="006F6477" w:rsidRDefault="003358CB" w:rsidP="006F6477">
                  <w:pPr>
                    <w:rPr>
                      <w:b w:val="0"/>
                      <w:sz w:val="24"/>
                    </w:rPr>
                  </w:pPr>
                  <w:r>
                    <w:rPr>
                      <w:b w:val="0"/>
                      <w:sz w:val="24"/>
                    </w:rPr>
                    <w:t xml:space="preserve">                                </w:t>
                  </w:r>
                  <w:r w:rsidR="006F6477">
                    <w:rPr>
                      <w:b w:val="0"/>
                      <w:sz w:val="24"/>
                    </w:rPr>
                    <w:t>Text chapter starts here and</w:t>
                  </w:r>
                </w:p>
                <w:p w14:paraId="4F78507E" w14:textId="77777777" w:rsidR="006F6477" w:rsidRDefault="003358CB" w:rsidP="006F6477">
                  <w:pPr>
                    <w:rPr>
                      <w:b w:val="0"/>
                      <w:sz w:val="24"/>
                    </w:rPr>
                  </w:pPr>
                  <w:r>
                    <w:rPr>
                      <w:b w:val="0"/>
                      <w:noProof/>
                      <w:sz w:val="24"/>
                    </w:rPr>
                    <mc:AlternateContent>
                      <mc:Choice Requires="wps">
                        <w:drawing>
                          <wp:anchor distT="0" distB="0" distL="114300" distR="114300" simplePos="0" relativeHeight="251534336" behindDoc="0" locked="0" layoutInCell="1" allowOverlap="1" wp14:anchorId="1C870EA0" wp14:editId="0448DD4E">
                            <wp:simplePos x="0" y="0"/>
                            <wp:positionH relativeFrom="column">
                              <wp:posOffset>54609</wp:posOffset>
                            </wp:positionH>
                            <wp:positionV relativeFrom="paragraph">
                              <wp:posOffset>158115</wp:posOffset>
                            </wp:positionV>
                            <wp:extent cx="2085975" cy="0"/>
                            <wp:effectExtent l="38100" t="76200" r="9525" b="95250"/>
                            <wp:wrapNone/>
                            <wp:docPr id="42" name="Straight Arrow Connector 42"/>
                            <wp:cNvGraphicFramePr/>
                            <a:graphic xmlns:a="http://schemas.openxmlformats.org/drawingml/2006/main">
                              <a:graphicData uri="http://schemas.microsoft.com/office/word/2010/wordprocessingShape">
                                <wps:wsp>
                                  <wps:cNvCnPr/>
                                  <wps:spPr>
                                    <a:xfrm>
                                      <a:off x="0" y="0"/>
                                      <a:ext cx="208597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5EB517" id="Straight Arrow Connector 42" o:spid="_x0000_s1026" type="#_x0000_t32" style="position:absolute;margin-left:4.3pt;margin-top:12.45pt;width:164.25pt;height:0;z-index:251534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" strokecolor="#024f75 [3204]" strokeweight="1pt">
                            <v:stroke startarrow="block" endarrow="block"/>
                          </v:shape>
                        </w:pict>
                      </mc:Fallback>
                    </mc:AlternateContent>
                  </w:r>
                </w:p>
                <w:p w14:paraId="55B4C34B" w14:textId="77777777" w:rsidR="006F6477" w:rsidRDefault="006F6477" w:rsidP="006F6477">
                  <w:pPr>
                    <w:rPr>
                      <w:b w:val="0"/>
                      <w:sz w:val="24"/>
                    </w:rPr>
                  </w:pPr>
                </w:p>
                <w:p w14:paraId="12B50611" w14:textId="77777777" w:rsidR="006F6477" w:rsidRDefault="006F6477" w:rsidP="006F6477">
                  <w:pPr>
                    <w:rPr>
                      <w:b w:val="0"/>
                      <w:sz w:val="24"/>
                    </w:rPr>
                  </w:pPr>
                  <w:r>
                    <w:rPr>
                      <w:b w:val="0"/>
                      <w:sz w:val="24"/>
                    </w:rPr>
                    <w:t>Continue …………………………………………….Type with 1.5 spacing</w:t>
                  </w:r>
                </w:p>
                <w:p w14:paraId="45B66A48" w14:textId="77777777" w:rsidR="006F6477" w:rsidRDefault="003358CB" w:rsidP="006F6477">
                  <w:pPr>
                    <w:rPr>
                      <w:b w:val="0"/>
                      <w:sz w:val="24"/>
                    </w:rPr>
                  </w:pPr>
                  <w:r>
                    <w:rPr>
                      <w:noProof/>
                      <w:sz w:val="24"/>
                    </w:rPr>
                    <mc:AlternateContent>
                      <mc:Choice Requires="wps">
                        <w:drawing>
                          <wp:anchor distT="0" distB="0" distL="114300" distR="114300" simplePos="0" relativeHeight="251540480" behindDoc="0" locked="0" layoutInCell="1" allowOverlap="1" wp14:anchorId="7A5EB041" wp14:editId="1D9CB34A">
                            <wp:simplePos x="0" y="0"/>
                            <wp:positionH relativeFrom="column">
                              <wp:posOffset>3058160</wp:posOffset>
                            </wp:positionH>
                            <wp:positionV relativeFrom="paragraph">
                              <wp:posOffset>93345</wp:posOffset>
                            </wp:positionV>
                            <wp:extent cx="0" cy="400050"/>
                            <wp:effectExtent l="76200" t="38100" r="57150" b="19050"/>
                            <wp:wrapNone/>
                            <wp:docPr id="43" name="Straight Arrow Connector 43"/>
                            <wp:cNvGraphicFramePr/>
                            <a:graphic xmlns:a="http://schemas.openxmlformats.org/drawingml/2006/main">
                              <a:graphicData uri="http://schemas.microsoft.com/office/word/2010/wordprocessingShape">
                                <wps:wsp>
                                  <wps:cNvCnPr/>
                                  <wps:spPr>
                                    <a:xfrm flipV="1">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000357" id="Straight Arrow Connector 43" o:spid="_x0000_s1026" type="#_x0000_t32" style="position:absolute;margin-left:240.8pt;margin-top:7.35pt;width:0;height:31.5pt;flip:y;z-index:251540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" strokecolor="#024f75 [3204]" strokeweight="1pt">
                            <v:stroke endarrow="block"/>
                          </v:shape>
                        </w:pict>
                      </mc:Fallback>
                    </mc:AlternateContent>
                  </w:r>
                </w:p>
                <w:p w14:paraId="0218172A" w14:textId="77777777" w:rsidR="006F6477" w:rsidRDefault="006F6477" w:rsidP="006F6477">
                  <w:pPr>
                    <w:rPr>
                      <w:b w:val="0"/>
                      <w:sz w:val="24"/>
                    </w:rPr>
                  </w:pPr>
                </w:p>
                <w:p w14:paraId="713D52EA" w14:textId="77777777" w:rsidR="006F6477" w:rsidRDefault="006F6477" w:rsidP="006F6477">
                  <w:pPr>
                    <w:rPr>
                      <w:b w:val="0"/>
                      <w:sz w:val="24"/>
                    </w:rPr>
                  </w:pPr>
                </w:p>
                <w:p w14:paraId="58A2BEBD" w14:textId="77777777" w:rsidR="006F6477" w:rsidRDefault="003358CB" w:rsidP="006F6477">
                  <w:pPr>
                    <w:rPr>
                      <w:b w:val="0"/>
                      <w:sz w:val="24"/>
                    </w:rPr>
                  </w:pPr>
                  <w:r>
                    <w:rPr>
                      <w:b w:val="0"/>
                      <w:sz w:val="24"/>
                    </w:rPr>
                    <w:t xml:space="preserve">                                                                                            </w:t>
                  </w:r>
                  <w:r w:rsidR="006F6477">
                    <w:rPr>
                      <w:b w:val="0"/>
                      <w:sz w:val="24"/>
                    </w:rPr>
                    <w:t>2 spacing</w:t>
                  </w:r>
                  <w:r>
                    <w:rPr>
                      <w:b w:val="0"/>
                      <w:sz w:val="24"/>
                    </w:rPr>
                    <w:t xml:space="preserve"> between paragraphs</w:t>
                  </w:r>
                </w:p>
                <w:p w14:paraId="767C406F" w14:textId="77777777" w:rsidR="006F6477" w:rsidRDefault="003358CB" w:rsidP="006F6477">
                  <w:pPr>
                    <w:rPr>
                      <w:b w:val="0"/>
                      <w:sz w:val="24"/>
                    </w:rPr>
                  </w:pPr>
                  <w:r>
                    <w:rPr>
                      <w:noProof/>
                      <w:sz w:val="24"/>
                    </w:rPr>
                    <mc:AlternateContent>
                      <mc:Choice Requires="wps">
                        <w:drawing>
                          <wp:anchor distT="0" distB="0" distL="114300" distR="114300" simplePos="0" relativeHeight="251546624" behindDoc="0" locked="0" layoutInCell="1" allowOverlap="1" wp14:anchorId="1F96D329" wp14:editId="782F84FD">
                            <wp:simplePos x="0" y="0"/>
                            <wp:positionH relativeFrom="column">
                              <wp:posOffset>3058795</wp:posOffset>
                            </wp:positionH>
                            <wp:positionV relativeFrom="paragraph">
                              <wp:posOffset>64770</wp:posOffset>
                            </wp:positionV>
                            <wp:extent cx="0" cy="409575"/>
                            <wp:effectExtent l="76200" t="0" r="57150" b="47625"/>
                            <wp:wrapNone/>
                            <wp:docPr id="44" name="Straight Arrow Connector 44"/>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4B6838" id="Straight Arrow Connector 44" o:spid="_x0000_s1026" type="#_x0000_t32" style="position:absolute;margin-left:240.85pt;margin-top:5.1pt;width:0;height:32.25pt;z-index:251546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" strokecolor="#024f75 [3204]" strokeweight="1pt">
                            <v:stroke endarrow="block"/>
                          </v:shape>
                        </w:pict>
                      </mc:Fallback>
                    </mc:AlternateContent>
                  </w:r>
                </w:p>
                <w:p w14:paraId="17C0D21F" w14:textId="77777777" w:rsidR="006F6477" w:rsidRDefault="006F6477" w:rsidP="006F6477">
                  <w:pPr>
                    <w:rPr>
                      <w:b w:val="0"/>
                      <w:sz w:val="24"/>
                    </w:rPr>
                  </w:pPr>
                </w:p>
                <w:p w14:paraId="5B49A309" w14:textId="77777777" w:rsidR="006F6477" w:rsidRDefault="006F6477" w:rsidP="006F6477">
                  <w:pPr>
                    <w:rPr>
                      <w:b w:val="0"/>
                      <w:sz w:val="24"/>
                    </w:rPr>
                  </w:pPr>
                </w:p>
                <w:p w14:paraId="33007DD1" w14:textId="77777777" w:rsidR="006F6477" w:rsidRDefault="006F6477" w:rsidP="006F6477">
                  <w:pPr>
                    <w:rPr>
                      <w:b w:val="0"/>
                      <w:sz w:val="24"/>
                    </w:rPr>
                  </w:pPr>
                </w:p>
                <w:p w14:paraId="34E783D5" w14:textId="77777777" w:rsidR="006F6477" w:rsidRDefault="006F6477" w:rsidP="006F6477">
                  <w:pPr>
                    <w:rPr>
                      <w:b w:val="0"/>
                      <w:sz w:val="24"/>
                    </w:rPr>
                  </w:pPr>
                </w:p>
                <w:p w14:paraId="30B9521B" w14:textId="77777777" w:rsidR="006F6477" w:rsidRDefault="006F6477" w:rsidP="006F6477">
                  <w:pPr>
                    <w:rPr>
                      <w:b w:val="0"/>
                      <w:sz w:val="24"/>
                    </w:rPr>
                  </w:pPr>
                </w:p>
                <w:p w14:paraId="508F9379" w14:textId="77777777" w:rsidR="006F6477" w:rsidRDefault="006F6477" w:rsidP="006F6477">
                  <w:pPr>
                    <w:rPr>
                      <w:b w:val="0"/>
                      <w:sz w:val="24"/>
                    </w:rPr>
                  </w:pPr>
                </w:p>
                <w:p w14:paraId="2F19759B" w14:textId="77777777" w:rsidR="006F6477" w:rsidRDefault="006F6477" w:rsidP="006F6477">
                  <w:pPr>
                    <w:rPr>
                      <w:b w:val="0"/>
                      <w:sz w:val="24"/>
                    </w:rPr>
                  </w:pPr>
                </w:p>
                <w:p w14:paraId="7EC17D51" w14:textId="77777777" w:rsidR="006F6477" w:rsidRDefault="003358CB" w:rsidP="006F6477">
                  <w:pPr>
                    <w:rPr>
                      <w:b w:val="0"/>
                      <w:sz w:val="24"/>
                    </w:rPr>
                  </w:pPr>
                  <w:r>
                    <w:rPr>
                      <w:b w:val="0"/>
                      <w:noProof/>
                      <w:sz w:val="24"/>
                    </w:rPr>
                    <mc:AlternateContent>
                      <mc:Choice Requires="wps">
                        <w:drawing>
                          <wp:anchor distT="0" distB="0" distL="114300" distR="114300" simplePos="0" relativeHeight="251568128" behindDoc="0" locked="0" layoutInCell="1" allowOverlap="1" wp14:anchorId="520DC77C" wp14:editId="75AAB756">
                            <wp:simplePos x="0" y="0"/>
                            <wp:positionH relativeFrom="column">
                              <wp:posOffset>6302375</wp:posOffset>
                            </wp:positionH>
                            <wp:positionV relativeFrom="paragraph">
                              <wp:posOffset>186055</wp:posOffset>
                            </wp:positionV>
                            <wp:extent cx="495300" cy="0"/>
                            <wp:effectExtent l="38100" t="76200" r="0" b="95250"/>
                            <wp:wrapNone/>
                            <wp:docPr id="49" name="Straight Arrow Connector 49"/>
                            <wp:cNvGraphicFramePr/>
                            <a:graphic xmlns:a="http://schemas.openxmlformats.org/drawingml/2006/main">
                              <a:graphicData uri="http://schemas.microsoft.com/office/word/2010/wordprocessingShape">
                                <wps:wsp>
                                  <wps:cNvCnPr/>
                                  <wps:spPr>
                                    <a:xfrm flipH="1">
                                      <a:off x="0" y="0"/>
                                      <a:ext cx="495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B70095" id="Straight Arrow Connector 49" o:spid="_x0000_s1026" type="#_x0000_t32" style="position:absolute;margin-left:496.25pt;margin-top:14.65pt;width:39pt;height:0;flip:x;z-index:251568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" strokecolor="#024f75 [3204]" strokeweight="1pt">
                            <v:stroke endarrow="block"/>
                          </v:shape>
                        </w:pict>
                      </mc:Fallback>
                    </mc:AlternateContent>
                  </w:r>
                  <w:r>
                    <w:rPr>
                      <w:b w:val="0"/>
                      <w:noProof/>
                      <w:sz w:val="24"/>
                    </w:rPr>
                    <mc:AlternateContent>
                      <mc:Choice Requires="wps">
                        <w:drawing>
                          <wp:anchor distT="0" distB="0" distL="114300" distR="114300" simplePos="0" relativeHeight="251564032" behindDoc="0" locked="0" layoutInCell="1" allowOverlap="1" wp14:anchorId="31484F89" wp14:editId="3E2006D2">
                            <wp:simplePos x="0" y="0"/>
                            <wp:positionH relativeFrom="column">
                              <wp:posOffset>-697865</wp:posOffset>
                            </wp:positionH>
                            <wp:positionV relativeFrom="paragraph">
                              <wp:posOffset>148590</wp:posOffset>
                            </wp:positionV>
                            <wp:extent cx="619125" cy="0"/>
                            <wp:effectExtent l="0" t="76200" r="9525" b="95250"/>
                            <wp:wrapNone/>
                            <wp:docPr id="48" name="Straight Arrow Connector 48"/>
                            <wp:cNvGraphicFramePr/>
                            <a:graphic xmlns:a="http://schemas.openxmlformats.org/drawingml/2006/main">
                              <a:graphicData uri="http://schemas.microsoft.com/office/word/2010/wordprocessingShape">
                                <wps:wsp>
                                  <wps:cNvCnPr/>
                                  <wps:spPr>
                                    <a:xfrm>
                                      <a:off x="0" y="0"/>
                                      <a:ext cx="6191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4E3F19" id="Straight Arrow Connector 48" o:spid="_x0000_s1026" type="#_x0000_t32" style="position:absolute;margin-left:-54.95pt;margin-top:11.7pt;width:48.75pt;height:0;z-index:251564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" strokecolor="#024f75 [3204]" strokeweight="1pt">
                            <v:stroke endarrow="block"/>
                          </v:shape>
                        </w:pict>
                      </mc:Fallback>
                    </mc:AlternateContent>
                  </w:r>
                  <w:r w:rsidR="006F6477">
                    <w:rPr>
                      <w:b w:val="0"/>
                      <w:sz w:val="24"/>
                    </w:rPr>
                    <w:t>Left Margin</w:t>
                  </w:r>
                  <w:r>
                    <w:rPr>
                      <w:b w:val="0"/>
                      <w:sz w:val="24"/>
                    </w:rPr>
                    <w:t xml:space="preserve">                                                                                                                                       Right Margin</w:t>
                  </w:r>
                </w:p>
                <w:p w14:paraId="5FF18D9A" w14:textId="77777777" w:rsidR="006F6477" w:rsidRDefault="006F6477" w:rsidP="006F6477">
                  <w:pPr>
                    <w:rPr>
                      <w:b w:val="0"/>
                      <w:sz w:val="24"/>
                    </w:rPr>
                  </w:pPr>
                  <w:r>
                    <w:rPr>
                      <w:b w:val="0"/>
                      <w:sz w:val="24"/>
                    </w:rPr>
                    <w:t>40mm</w:t>
                  </w:r>
                  <w:r w:rsidR="003358CB">
                    <w:rPr>
                      <w:b w:val="0"/>
                      <w:sz w:val="24"/>
                    </w:rPr>
                    <w:t xml:space="preserve">                                                                                                                                                          25mm</w:t>
                  </w:r>
                </w:p>
                <w:p w14:paraId="50D22C7A" w14:textId="77777777" w:rsidR="006F6477" w:rsidRDefault="006F6477" w:rsidP="006F6477">
                  <w:pPr>
                    <w:rPr>
                      <w:b w:val="0"/>
                      <w:sz w:val="24"/>
                    </w:rPr>
                  </w:pPr>
                </w:p>
                <w:p w14:paraId="2A0134DD" w14:textId="77777777" w:rsidR="006F6477" w:rsidRDefault="003358CB" w:rsidP="006F6477">
                  <w:pPr>
                    <w:rPr>
                      <w:b w:val="0"/>
                      <w:sz w:val="24"/>
                    </w:rPr>
                  </w:pPr>
                  <w:r w:rsidRPr="003358CB">
                    <w:rPr>
                      <w:b w:val="0"/>
                      <w:noProof/>
                      <w:sz w:val="24"/>
                    </w:rPr>
                    <mc:AlternateContent>
                      <mc:Choice Requires="wps">
                        <w:drawing>
                          <wp:anchor distT="45720" distB="45720" distL="114300" distR="114300" simplePos="0" relativeHeight="251504640" behindDoc="0" locked="0" layoutInCell="1" allowOverlap="1" wp14:anchorId="6DB28E23" wp14:editId="7603CB79">
                            <wp:simplePos x="0" y="0"/>
                            <wp:positionH relativeFrom="column">
                              <wp:posOffset>1292225</wp:posOffset>
                            </wp:positionH>
                            <wp:positionV relativeFrom="paragraph">
                              <wp:posOffset>64135</wp:posOffset>
                            </wp:positionV>
                            <wp:extent cx="3491230" cy="140462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230" cy="1404620"/>
                                    </a:xfrm>
                                    <a:prstGeom prst="rect">
                                      <a:avLst/>
                                    </a:prstGeom>
                                    <a:solidFill>
                                      <a:srgbClr val="FFFFFF"/>
                                    </a:solidFill>
                                    <a:ln w="9525">
                                      <a:noFill/>
                                      <a:miter lim="800000"/>
                                      <a:headEnd/>
                                      <a:tailEnd/>
                                    </a:ln>
                                  </wps:spPr>
                                  <wps:txbx>
                                    <w:txbxContent>
                                      <w:p w14:paraId="41EF28F7" w14:textId="77777777" w:rsidR="006C09C6" w:rsidRPr="003358CB" w:rsidRDefault="006C09C6">
                                        <w:pPr>
                                          <w:rPr>
                                            <w:color w:val="0000FF"/>
                                          </w:rPr>
                                        </w:pPr>
                                        <w:r w:rsidRPr="003358CB">
                                          <w:rPr>
                                            <w:b w:val="0"/>
                                            <w:color w:val="0000FF"/>
                                            <w:sz w:val="24"/>
                                          </w:rPr>
                                          <w:t>The report has to be typewritten with a 12-point font size, Times New Roman font type, and 1.5 line spacing throughout the report. Convert your report to PDF format before submitting it online.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B28E23" id="Text Box 2" o:spid="_x0000_s1028" type="#_x0000_t202" style="position:absolute;margin-left:101.75pt;margin-top:5.05pt;width:274.9pt;height:110.6pt;z-index:251504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" stroked="f">
                            <v:textbox style="mso-fit-shape-to-text:t">
                              <w:txbxContent>
                                <w:p w14:paraId="41EF28F7" w14:textId="77777777" w:rsidR="006C09C6" w:rsidRPr="003358CB" w:rsidRDefault="006C09C6">
                                  <w:pPr>
                                    <w:rPr>
                                      <w:color w:val="0000FF"/>
                                    </w:rPr>
                                  </w:pPr>
                                  <w:r w:rsidRPr="003358CB">
                                    <w:rPr>
                                      <w:b w:val="0"/>
                                      <w:color w:val="0000FF"/>
                                      <w:sz w:val="24"/>
                                    </w:rPr>
                                    <w:t>The report has to be typewritten with a 12-point font size, Times New Roman font type, and 1.5 line spacing throughout the report. Convert your report to PDF format before submitting it online.</w:t>
                                  </w:r>
                                </w:p>
                              </w:txbxContent>
                            </v:textbox>
                            <w10:wrap type="square"/>
                          </v:shape>
                        </w:pict>
                      </mc:Fallback>
                    </mc:AlternateContent>
                  </w:r>
                </w:p>
                <w:p w14:paraId="0B55D562" w14:textId="77777777" w:rsidR="006F6477" w:rsidRPr="006F6477" w:rsidRDefault="006F6477" w:rsidP="006F6477">
                  <w:pPr>
                    <w:rPr>
                      <w:b w:val="0"/>
                      <w:sz w:val="24"/>
                    </w:rPr>
                  </w:pPr>
                </w:p>
              </w:tc>
            </w:tr>
          </w:tbl>
          <w:p w14:paraId="36E0C7D7" w14:textId="77777777" w:rsidR="003358CB" w:rsidRDefault="003358CB" w:rsidP="006F6477"/>
          <w:p w14:paraId="685F560D" w14:textId="77777777" w:rsidR="003358CB" w:rsidRDefault="003358CB" w:rsidP="003358CB">
            <w:pPr>
              <w:tabs>
                <w:tab w:val="left" w:pos="1725"/>
              </w:tabs>
              <w:jc w:val="center"/>
              <w:rPr>
                <w:b w:val="0"/>
                <w:sz w:val="24"/>
              </w:rPr>
            </w:pPr>
          </w:p>
          <w:p w14:paraId="2C750D7C" w14:textId="77777777" w:rsidR="006F6477" w:rsidRPr="003358CB" w:rsidRDefault="003358CB" w:rsidP="003358CB">
            <w:pPr>
              <w:tabs>
                <w:tab w:val="left" w:pos="1725"/>
              </w:tabs>
              <w:jc w:val="center"/>
              <w:rPr>
                <w:b w:val="0"/>
              </w:rPr>
            </w:pPr>
            <w:r>
              <w:rPr>
                <w:noProof/>
                <w:sz w:val="24"/>
              </w:rPr>
              <mc:AlternateContent>
                <mc:Choice Requires="wps">
                  <w:drawing>
                    <wp:anchor distT="0" distB="0" distL="114300" distR="114300" simplePos="0" relativeHeight="251559936" behindDoc="0" locked="0" layoutInCell="1" allowOverlap="1" wp14:anchorId="0AA1DD6B" wp14:editId="7EB7FA1B">
                      <wp:simplePos x="0" y="0"/>
                      <wp:positionH relativeFrom="column">
                        <wp:posOffset>3142615</wp:posOffset>
                      </wp:positionH>
                      <wp:positionV relativeFrom="paragraph">
                        <wp:posOffset>166370</wp:posOffset>
                      </wp:positionV>
                      <wp:extent cx="0" cy="400050"/>
                      <wp:effectExtent l="76200" t="38100" r="57150" b="19050"/>
                      <wp:wrapNone/>
                      <wp:docPr id="47" name="Straight Arrow Connector 47"/>
                      <wp:cNvGraphicFramePr/>
                      <a:graphic xmlns:a="http://schemas.openxmlformats.org/drawingml/2006/main">
                        <a:graphicData uri="http://schemas.microsoft.com/office/word/2010/wordprocessingShape">
                          <wps:wsp>
                            <wps:cNvCnPr/>
                            <wps:spPr>
                              <a:xfrm flipV="1">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606ACF" id="Straight Arrow Connector 47" o:spid="_x0000_s1026" type="#_x0000_t32" style="position:absolute;margin-left:247.45pt;margin-top:13.1pt;width:0;height:31.5pt;flip:y;z-index:251559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" strokecolor="#024f75 [3204]" strokeweight="1pt">
                      <v:stroke endarrow="block"/>
                    </v:shape>
                  </w:pict>
                </mc:Fallback>
              </mc:AlternateContent>
            </w:r>
            <w:r w:rsidRPr="003358CB">
              <w:rPr>
                <w:b w:val="0"/>
                <w:sz w:val="24"/>
              </w:rPr>
              <w:t>Bottom Margin: 25mm</w:t>
            </w:r>
          </w:p>
        </w:tc>
      </w:tr>
      <w:tr w:rsidR="00024E31" w14:paraId="1A072853" w14:textId="77777777" w:rsidTr="00024E31">
        <w:trPr>
          <w:trHeight w:val="3546"/>
        </w:trPr>
        <w:tc>
          <w:tcPr>
            <w:tcW w:w="9999" w:type="dxa"/>
          </w:tcPr>
          <w:p w14:paraId="24B049AD" w14:textId="2E5AE19F" w:rsidR="00024E31" w:rsidRPr="007F572E" w:rsidRDefault="00474A76" w:rsidP="00024E31">
            <w:pPr>
              <w:pStyle w:val="Heading2"/>
              <w:rPr>
                <w:sz w:val="24"/>
              </w:rPr>
            </w:pPr>
            <w:r w:rsidRPr="00474A76">
              <w:rPr>
                <w:sz w:val="24"/>
              </w:rPr>
              <w:lastRenderedPageBreak/>
              <w:drawing>
                <wp:anchor distT="0" distB="0" distL="0" distR="0" simplePos="0" relativeHeight="252193792" behindDoc="0" locked="0" layoutInCell="1" allowOverlap="1" wp14:anchorId="46B41B05" wp14:editId="454FB460">
                  <wp:simplePos x="0" y="0"/>
                  <wp:positionH relativeFrom="page">
                    <wp:posOffset>-758825</wp:posOffset>
                  </wp:positionH>
                  <wp:positionV relativeFrom="page">
                    <wp:posOffset>-8255</wp:posOffset>
                  </wp:positionV>
                  <wp:extent cx="7774305" cy="2238375"/>
                  <wp:effectExtent l="0" t="0" r="0" b="9525"/>
                  <wp:wrapNone/>
                  <wp:docPr id="12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5" cstate="print"/>
                          <a:stretch>
                            <a:fillRect/>
                          </a:stretch>
                        </pic:blipFill>
                        <pic:spPr>
                          <a:xfrm>
                            <a:off x="0" y="0"/>
                            <a:ext cx="7774305" cy="22383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95840" behindDoc="0" locked="0" layoutInCell="1" allowOverlap="1" wp14:anchorId="74B04DE1" wp14:editId="65CD9A9D">
                      <wp:simplePos x="0" y="0"/>
                      <wp:positionH relativeFrom="column">
                        <wp:posOffset>452755</wp:posOffset>
                      </wp:positionH>
                      <wp:positionV relativeFrom="paragraph">
                        <wp:posOffset>427355</wp:posOffset>
                      </wp:positionV>
                      <wp:extent cx="1828800" cy="1828800"/>
                      <wp:effectExtent l="95250" t="95250" r="97790" b="95885"/>
                      <wp:wrapNone/>
                      <wp:docPr id="56" name="Text Box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8575">
                                <a:solidFill>
                                  <a:schemeClr val="accent1"/>
                                </a:solidFill>
                              </a:ln>
                              <a:effectLst>
                                <a:glow rad="63500">
                                  <a:schemeClr val="accent1">
                                    <a:satMod val="175000"/>
                                    <a:alpha val="40000"/>
                                  </a:schemeClr>
                                </a:glow>
                              </a:effectLst>
                            </wps:spPr>
                            <wps:txbx>
                              <w:txbxContent>
                                <w:p w14:paraId="458D5FDE" w14:textId="77777777" w:rsidR="006C09C6" w:rsidRPr="00024E31" w:rsidRDefault="006C09C6" w:rsidP="00B42E58">
                                  <w:pPr>
                                    <w:jc w:val="center"/>
                                    <w:rPr>
                                      <w:outline/>
                                      <w:color w:val="3592CF" w:themeColor="accent2"/>
                                      <w:sz w:val="72"/>
                                      <w:szCs w:val="72"/>
                                      <w:lang w:val="en-MY"/>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outline/>
                                      <w:color w:val="3592CF" w:themeColor="accent2"/>
                                      <w:sz w:val="72"/>
                                      <w:szCs w:val="72"/>
                                      <w:lang w:val="en-MY"/>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Industrial Training Logbook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4B04DE1" id="Text Box 56" o:spid="_x0000_s1029" type="#_x0000_t202" style="position:absolute;margin-left:35.65pt;margin-top:33.65pt;width:2in;height:2in;z-index:252195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" filled="f" strokecolor="#024f75 [3204]" strokeweight="2.25pt">
                      <v:fill o:detectmouseclick="t"/>
                      <v:textbox style="mso-fit-shape-to-text:t">
                        <w:txbxContent>
                          <w:p w14:paraId="458D5FDE" w14:textId="77777777" w:rsidR="006C09C6" w:rsidRPr="00024E31" w:rsidRDefault="006C09C6" w:rsidP="00B42E58">
                            <w:pPr>
                              <w:jc w:val="center"/>
                              <w:rPr>
                                <w:outline/>
                                <w:color w:val="3592CF" w:themeColor="accent2"/>
                                <w:sz w:val="72"/>
                                <w:szCs w:val="72"/>
                                <w:lang w:val="en-MY"/>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outline/>
                                <w:color w:val="3592CF" w:themeColor="accent2"/>
                                <w:sz w:val="72"/>
                                <w:szCs w:val="72"/>
                                <w:lang w:val="en-MY"/>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Industrial Training Logbook</w:t>
                            </w:r>
                          </w:p>
                        </w:txbxContent>
                      </v:textbox>
                    </v:shape>
                  </w:pict>
                </mc:Fallback>
              </mc:AlternateContent>
            </w:r>
            <w:r w:rsidRPr="00474A76">
              <w:rPr>
                <w:sz w:val="24"/>
              </w:rPr>
              <mc:AlternateContent>
                <mc:Choice Requires="wps">
                  <w:drawing>
                    <wp:anchor distT="0" distB="0" distL="114300" distR="114300" simplePos="0" relativeHeight="252194816" behindDoc="1" locked="0" layoutInCell="1" allowOverlap="1" wp14:anchorId="16E7E6E4" wp14:editId="1BEE3478">
                      <wp:simplePos x="0" y="0"/>
                      <wp:positionH relativeFrom="page">
                        <wp:posOffset>-747395</wp:posOffset>
                      </wp:positionH>
                      <wp:positionV relativeFrom="page">
                        <wp:posOffset>-14605</wp:posOffset>
                      </wp:positionV>
                      <wp:extent cx="7760970" cy="8267700"/>
                      <wp:effectExtent l="0" t="0" r="0" b="0"/>
                      <wp:wrapNone/>
                      <wp:docPr id="122" name="Rectangle 122" descr="colored rectangle"/>
                      <wp:cNvGraphicFramePr/>
                      <a:graphic xmlns:a="http://schemas.openxmlformats.org/drawingml/2006/main">
                        <a:graphicData uri="http://schemas.microsoft.com/office/word/2010/wordprocessingShape">
                          <wps:wsp>
                            <wps:cNvSpPr/>
                            <wps:spPr>
                              <a:xfrm>
                                <a:off x="0" y="0"/>
                                <a:ext cx="7760970" cy="82677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B988A0" w14:textId="77777777" w:rsidR="00474A76" w:rsidRDefault="00474A76" w:rsidP="00474A76">
                                  <w:pPr>
                                    <w:ind w:firstLine="720"/>
                                  </w:pPr>
                                  <w:bookmarkStart w:id="0" w:name="_GoBack"/>
                                </w:p>
                                <w:p w14:paraId="3ABB68EC" w14:textId="77777777" w:rsidR="00474A76" w:rsidRDefault="00474A76" w:rsidP="00474A76">
                                  <w:pPr>
                                    <w:ind w:firstLine="720"/>
                                  </w:pPr>
                                </w:p>
                                <w:p w14:paraId="42B4F6E2" w14:textId="77777777" w:rsidR="00474A76" w:rsidRDefault="00474A76" w:rsidP="00474A76">
                                  <w:pPr>
                                    <w:ind w:firstLine="720"/>
                                  </w:pPr>
                                </w:p>
                                <w:p w14:paraId="33700B14" w14:textId="77777777" w:rsidR="00474A76" w:rsidRDefault="00474A76" w:rsidP="00474A76">
                                  <w:pPr>
                                    <w:ind w:firstLine="720"/>
                                  </w:pPr>
                                </w:p>
                                <w:p w14:paraId="6C65C2F9" w14:textId="77777777" w:rsidR="00474A76" w:rsidRDefault="00474A76" w:rsidP="00474A76">
                                  <w:pPr>
                                    <w:ind w:firstLine="720"/>
                                  </w:pPr>
                                </w:p>
                                <w:p w14:paraId="16F5B9F4" w14:textId="77777777" w:rsidR="00474A76" w:rsidRDefault="00474A76" w:rsidP="00474A76">
                                  <w:pPr>
                                    <w:ind w:firstLine="720"/>
                                  </w:pPr>
                                </w:p>
                                <w:p w14:paraId="6BEB83E7" w14:textId="77777777" w:rsidR="00474A76" w:rsidRDefault="00474A76" w:rsidP="00474A76">
                                  <w:pPr>
                                    <w:ind w:firstLine="720"/>
                                  </w:pPr>
                                </w:p>
                                <w:p w14:paraId="453032F3" w14:textId="77777777" w:rsidR="00474A76" w:rsidRDefault="00474A76" w:rsidP="00474A76">
                                  <w:pPr>
                                    <w:ind w:firstLine="720"/>
                                  </w:pPr>
                                </w:p>
                                <w:p w14:paraId="651F5BD5" w14:textId="77777777" w:rsidR="00474A76" w:rsidRDefault="00474A76" w:rsidP="00474A76">
                                  <w:pPr>
                                    <w:ind w:firstLine="720"/>
                                  </w:pPr>
                                </w:p>
                                <w:p w14:paraId="7F12E61F" w14:textId="3A058312" w:rsidR="00474A76" w:rsidRPr="0028042D" w:rsidRDefault="00474A76" w:rsidP="00474A76">
                                  <w:pPr>
                                    <w:ind w:firstLine="720"/>
                                    <w:rPr>
                                      <w:b w:val="0"/>
                                      <w:color w:val="FFFF00"/>
                                    </w:rPr>
                                  </w:pPr>
                                  <w:r>
                                    <w:t xml:space="preserve">              </w:t>
                                  </w:r>
                                  <w:r w:rsidRPr="0028042D">
                                    <w:rPr>
                                      <w:color w:val="FFFF00"/>
                                    </w:rPr>
                                    <w:t>PERSONAL DETAILS</w:t>
                                  </w:r>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2774"/>
                                    <w:gridCol w:w="5973"/>
                                  </w:tblGrid>
                                  <w:tr w:rsidR="00474A76" w:rsidRPr="00B06E06" w14:paraId="63CF60C9" w14:textId="77777777" w:rsidTr="00474A76">
                                    <w:trPr>
                                      <w:trHeight w:val="179"/>
                                      <w:jc w:val="center"/>
                                    </w:trPr>
                                    <w:tc>
                                      <w:tcPr>
                                        <w:tcW w:w="8747" w:type="dxa"/>
                                        <w:gridSpan w:val="2"/>
                                        <w:tcBorders>
                                          <w:bottom w:val="nil"/>
                                        </w:tcBorders>
                                        <w:shd w:val="clear" w:color="auto" w:fill="F2F2F2" w:themeFill="background1" w:themeFillShade="F2"/>
                                        <w:vAlign w:val="center"/>
                                      </w:tcPr>
                                      <w:p w14:paraId="13133B1C" w14:textId="77777777" w:rsidR="00474A76" w:rsidRPr="0028042D" w:rsidRDefault="00474A76" w:rsidP="007A6CA8">
                                        <w:pPr>
                                          <w:pStyle w:val="NormalWeb"/>
                                          <w:rPr>
                                            <w:sz w:val="14"/>
                                          </w:rPr>
                                        </w:pPr>
                                      </w:p>
                                    </w:tc>
                                  </w:tr>
                                  <w:tr w:rsidR="00474A76" w:rsidRPr="00B06E06" w14:paraId="667853B0" w14:textId="77777777" w:rsidTr="00474A76">
                                    <w:trPr>
                                      <w:trHeight w:val="449"/>
                                      <w:jc w:val="center"/>
                                    </w:trPr>
                                    <w:tc>
                                      <w:tcPr>
                                        <w:tcW w:w="2774" w:type="dxa"/>
                                        <w:tcBorders>
                                          <w:top w:val="nil"/>
                                          <w:bottom w:val="single" w:sz="4" w:space="0" w:color="D9D9D9" w:themeColor="background1" w:themeShade="D9"/>
                                        </w:tcBorders>
                                        <w:shd w:val="clear" w:color="auto" w:fill="F2F2F2" w:themeFill="background1" w:themeFillShade="F2"/>
                                        <w:vAlign w:val="center"/>
                                      </w:tcPr>
                                      <w:p w14:paraId="25C0E107" w14:textId="77777777" w:rsidR="00474A76" w:rsidRPr="00474A76" w:rsidRDefault="00474A76" w:rsidP="007A6CA8">
                                        <w:pPr>
                                          <w:pStyle w:val="BodyText"/>
                                          <w:rPr>
                                            <w:rFonts w:asciiTheme="minorHAnsi" w:hAnsiTheme="minorHAnsi" w:cstheme="minorHAnsi"/>
                                            <w:b/>
                                          </w:rPr>
                                        </w:pPr>
                                        <w:r w:rsidRPr="00474A76">
                                          <w:rPr>
                                            <w:rFonts w:asciiTheme="minorHAnsi" w:hAnsiTheme="minorHAnsi" w:cstheme="minorHAnsi"/>
                                            <w:b/>
                                          </w:rPr>
                                          <w:t>Student Name</w:t>
                                        </w:r>
                                      </w:p>
                                    </w:tc>
                                    <w:tc>
                                      <w:tcPr>
                                        <w:tcW w:w="5973" w:type="dxa"/>
                                        <w:shd w:val="clear" w:color="auto" w:fill="auto"/>
                                        <w:vAlign w:val="center"/>
                                      </w:tcPr>
                                      <w:p w14:paraId="7385937F" w14:textId="77777777" w:rsidR="00474A76" w:rsidRPr="00474A76" w:rsidRDefault="00474A76" w:rsidP="007A6CA8">
                                        <w:pPr>
                                          <w:rPr>
                                            <w:color w:val="auto"/>
                                            <w:sz w:val="24"/>
                                            <w:szCs w:val="24"/>
                                          </w:rPr>
                                        </w:pPr>
                                      </w:p>
                                    </w:tc>
                                  </w:tr>
                                  <w:tr w:rsidR="00474A76" w:rsidRPr="00B06E06" w14:paraId="06075146" w14:textId="77777777" w:rsidTr="00474A76">
                                    <w:trPr>
                                      <w:trHeight w:val="20"/>
                                      <w:jc w:val="center"/>
                                    </w:trPr>
                                    <w:tc>
                                      <w:tcPr>
                                        <w:tcW w:w="8747" w:type="dxa"/>
                                        <w:gridSpan w:val="2"/>
                                        <w:tcBorders>
                                          <w:bottom w:val="nil"/>
                                        </w:tcBorders>
                                        <w:shd w:val="clear" w:color="auto" w:fill="F2F2F2" w:themeFill="background1" w:themeFillShade="F2"/>
                                        <w:vAlign w:val="center"/>
                                      </w:tcPr>
                                      <w:p w14:paraId="312F7E26" w14:textId="77777777" w:rsidR="00474A76" w:rsidRPr="00474A76" w:rsidRDefault="00474A76" w:rsidP="007A6CA8">
                                        <w:pPr>
                                          <w:pStyle w:val="NormalWeb"/>
                                          <w:rPr>
                                            <w:rFonts w:asciiTheme="minorHAnsi" w:hAnsiTheme="minorHAnsi" w:cstheme="minorHAnsi"/>
                                            <w:sz w:val="14"/>
                                          </w:rPr>
                                        </w:pPr>
                                      </w:p>
                                    </w:tc>
                                  </w:tr>
                                  <w:tr w:rsidR="00474A76" w:rsidRPr="00B06E06" w14:paraId="229C2AD0" w14:textId="77777777" w:rsidTr="00474A76">
                                    <w:trPr>
                                      <w:jc w:val="center"/>
                                    </w:trPr>
                                    <w:tc>
                                      <w:tcPr>
                                        <w:tcW w:w="2774" w:type="dxa"/>
                                        <w:tcBorders>
                                          <w:top w:val="nil"/>
                                          <w:bottom w:val="single" w:sz="4" w:space="0" w:color="D9D9D9" w:themeColor="background1" w:themeShade="D9"/>
                                        </w:tcBorders>
                                        <w:shd w:val="clear" w:color="auto" w:fill="F2F2F2" w:themeFill="background1" w:themeFillShade="F2"/>
                                        <w:vAlign w:val="center"/>
                                      </w:tcPr>
                                      <w:p w14:paraId="61C59942"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Student ID</w:t>
                                        </w:r>
                                      </w:p>
                                    </w:tc>
                                    <w:tc>
                                      <w:tcPr>
                                        <w:tcW w:w="5973" w:type="dxa"/>
                                        <w:shd w:val="clear" w:color="auto" w:fill="auto"/>
                                        <w:vAlign w:val="center"/>
                                      </w:tcPr>
                                      <w:p w14:paraId="749566F8" w14:textId="77777777" w:rsidR="00474A76" w:rsidRPr="00474A76" w:rsidRDefault="00474A76" w:rsidP="007A6CA8">
                                        <w:pPr>
                                          <w:rPr>
                                            <w:sz w:val="24"/>
                                          </w:rPr>
                                        </w:pPr>
                                      </w:p>
                                    </w:tc>
                                  </w:tr>
                                  <w:tr w:rsidR="00474A76" w:rsidRPr="00B06E06" w14:paraId="4B414819" w14:textId="77777777" w:rsidTr="00474A76">
                                    <w:trPr>
                                      <w:jc w:val="center"/>
                                    </w:trPr>
                                    <w:tc>
                                      <w:tcPr>
                                        <w:tcW w:w="8747" w:type="dxa"/>
                                        <w:gridSpan w:val="2"/>
                                        <w:tcBorders>
                                          <w:bottom w:val="nil"/>
                                        </w:tcBorders>
                                        <w:shd w:val="clear" w:color="auto" w:fill="F2F2F2" w:themeFill="background1" w:themeFillShade="F2"/>
                                        <w:vAlign w:val="center"/>
                                      </w:tcPr>
                                      <w:p w14:paraId="5C2324A2" w14:textId="77777777" w:rsidR="00474A76" w:rsidRPr="00474A76" w:rsidRDefault="00474A76" w:rsidP="007A6CA8">
                                        <w:pPr>
                                          <w:pStyle w:val="NormalWeb"/>
                                          <w:rPr>
                                            <w:rFonts w:asciiTheme="minorHAnsi" w:hAnsiTheme="minorHAnsi" w:cstheme="minorHAnsi"/>
                                            <w:sz w:val="12"/>
                                          </w:rPr>
                                        </w:pPr>
                                      </w:p>
                                    </w:tc>
                                  </w:tr>
                                  <w:tr w:rsidR="00474A76" w:rsidRPr="00B06E06" w14:paraId="4FB5AF93" w14:textId="77777777" w:rsidTr="00474A76">
                                    <w:trPr>
                                      <w:jc w:val="center"/>
                                    </w:trPr>
                                    <w:tc>
                                      <w:tcPr>
                                        <w:tcW w:w="2774" w:type="dxa"/>
                                        <w:tcBorders>
                                          <w:top w:val="nil"/>
                                          <w:bottom w:val="single" w:sz="4" w:space="0" w:color="D9D9D9" w:themeColor="background1" w:themeShade="D9"/>
                                        </w:tcBorders>
                                        <w:shd w:val="clear" w:color="auto" w:fill="F2F2F2" w:themeFill="background1" w:themeFillShade="F2"/>
                                        <w:vAlign w:val="center"/>
                                      </w:tcPr>
                                      <w:p w14:paraId="2277BA7B"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Programme</w:t>
                                        </w:r>
                                      </w:p>
                                    </w:tc>
                                    <w:tc>
                                      <w:tcPr>
                                        <w:tcW w:w="5973" w:type="dxa"/>
                                        <w:shd w:val="clear" w:color="auto" w:fill="auto"/>
                                        <w:vAlign w:val="center"/>
                                      </w:tcPr>
                                      <w:p w14:paraId="6639BA87" w14:textId="77777777" w:rsidR="00474A76" w:rsidRPr="00474A76" w:rsidRDefault="00474A76" w:rsidP="007A6CA8">
                                        <w:pPr>
                                          <w:rPr>
                                            <w:sz w:val="24"/>
                                          </w:rPr>
                                        </w:pPr>
                                      </w:p>
                                    </w:tc>
                                  </w:tr>
                                  <w:tr w:rsidR="00474A76" w:rsidRPr="00B06E06" w14:paraId="6C2F69A2" w14:textId="77777777" w:rsidTr="00474A76">
                                    <w:trPr>
                                      <w:jc w:val="center"/>
                                    </w:trPr>
                                    <w:tc>
                                      <w:tcPr>
                                        <w:tcW w:w="8747" w:type="dxa"/>
                                        <w:gridSpan w:val="2"/>
                                        <w:tcBorders>
                                          <w:top w:val="single" w:sz="4" w:space="0" w:color="D9D9D9" w:themeColor="background1" w:themeShade="D9"/>
                                          <w:bottom w:val="nil"/>
                                        </w:tcBorders>
                                        <w:shd w:val="clear" w:color="auto" w:fill="F2F2F2" w:themeFill="background1" w:themeFillShade="F2"/>
                                        <w:vAlign w:val="center"/>
                                      </w:tcPr>
                                      <w:p w14:paraId="081D6EC6" w14:textId="77777777" w:rsidR="00474A76" w:rsidRPr="00474A76" w:rsidRDefault="00474A76" w:rsidP="007A6CA8">
                                        <w:pPr>
                                          <w:pStyle w:val="NormalWeb"/>
                                          <w:rPr>
                                            <w:rFonts w:asciiTheme="minorHAnsi" w:hAnsiTheme="minorHAnsi" w:cstheme="minorHAnsi"/>
                                            <w:sz w:val="14"/>
                                          </w:rPr>
                                        </w:pPr>
                                      </w:p>
                                    </w:tc>
                                  </w:tr>
                                  <w:tr w:rsidR="00474A76" w:rsidRPr="00B06E06" w14:paraId="2D07BD74" w14:textId="77777777" w:rsidTr="00474A76">
                                    <w:trPr>
                                      <w:jc w:val="center"/>
                                    </w:trPr>
                                    <w:tc>
                                      <w:tcPr>
                                        <w:tcW w:w="2774" w:type="dxa"/>
                                        <w:tcBorders>
                                          <w:top w:val="nil"/>
                                          <w:bottom w:val="single" w:sz="4" w:space="0" w:color="D9D9D9" w:themeColor="background1" w:themeShade="D9"/>
                                        </w:tcBorders>
                                        <w:shd w:val="clear" w:color="auto" w:fill="F2F2F2" w:themeFill="background1" w:themeFillShade="F2"/>
                                        <w:vAlign w:val="center"/>
                                      </w:tcPr>
                                      <w:p w14:paraId="71F46588" w14:textId="268F958D" w:rsidR="00474A76" w:rsidRPr="00474A76" w:rsidRDefault="00474A76" w:rsidP="00474A76">
                                        <w:pPr>
                                          <w:pStyle w:val="BodyText"/>
                                          <w:ind w:right="-240"/>
                                          <w:jc w:val="left"/>
                                          <w:rPr>
                                            <w:rFonts w:asciiTheme="minorHAnsi" w:hAnsiTheme="minorHAnsi" w:cstheme="minorHAnsi"/>
                                            <w:b/>
                                            <w:sz w:val="22"/>
                                          </w:rPr>
                                        </w:pPr>
                                        <w:r w:rsidRPr="00474A76">
                                          <w:rPr>
                                            <w:rFonts w:asciiTheme="minorHAnsi" w:hAnsiTheme="minorHAnsi" w:cstheme="minorHAnsi"/>
                                            <w:b/>
                                          </w:rPr>
                                          <w:t>Year/Semester of Study</w:t>
                                        </w:r>
                                      </w:p>
                                    </w:tc>
                                    <w:tc>
                                      <w:tcPr>
                                        <w:tcW w:w="5973" w:type="dxa"/>
                                        <w:shd w:val="clear" w:color="auto" w:fill="auto"/>
                                        <w:vAlign w:val="center"/>
                                      </w:tcPr>
                                      <w:p w14:paraId="47E81202" w14:textId="77777777" w:rsidR="00474A76" w:rsidRPr="00474A76" w:rsidRDefault="00474A76" w:rsidP="007A6CA8">
                                        <w:pPr>
                                          <w:rPr>
                                            <w:sz w:val="24"/>
                                          </w:rPr>
                                        </w:pPr>
                                      </w:p>
                                    </w:tc>
                                  </w:tr>
                                  <w:tr w:rsidR="00474A76" w:rsidRPr="00B06E06" w14:paraId="06B760EB" w14:textId="77777777" w:rsidTr="00474A76">
                                    <w:trPr>
                                      <w:jc w:val="center"/>
                                    </w:trPr>
                                    <w:tc>
                                      <w:tcPr>
                                        <w:tcW w:w="8747" w:type="dxa"/>
                                        <w:gridSpan w:val="2"/>
                                        <w:tcBorders>
                                          <w:bottom w:val="nil"/>
                                        </w:tcBorders>
                                        <w:shd w:val="clear" w:color="auto" w:fill="F2F2F2" w:themeFill="background1" w:themeFillShade="F2"/>
                                        <w:vAlign w:val="center"/>
                                      </w:tcPr>
                                      <w:p w14:paraId="1CFBE61B" w14:textId="77777777" w:rsidR="00474A76" w:rsidRPr="00474A76" w:rsidRDefault="00474A76" w:rsidP="007A6CA8">
                                        <w:pPr>
                                          <w:pStyle w:val="NormalWeb"/>
                                          <w:rPr>
                                            <w:rFonts w:asciiTheme="minorHAnsi" w:hAnsiTheme="minorHAnsi" w:cstheme="minorHAnsi"/>
                                            <w:sz w:val="14"/>
                                          </w:rPr>
                                        </w:pPr>
                                      </w:p>
                                    </w:tc>
                                  </w:tr>
                                  <w:tr w:rsidR="00474A76" w:rsidRPr="00B06E06" w14:paraId="2B67DB27" w14:textId="77777777" w:rsidTr="00474A76">
                                    <w:trPr>
                                      <w:jc w:val="center"/>
                                    </w:trPr>
                                    <w:tc>
                                      <w:tcPr>
                                        <w:tcW w:w="2774" w:type="dxa"/>
                                        <w:tcBorders>
                                          <w:top w:val="nil"/>
                                        </w:tcBorders>
                                        <w:shd w:val="clear" w:color="auto" w:fill="F2F2F2" w:themeFill="background1" w:themeFillShade="F2"/>
                                        <w:vAlign w:val="center"/>
                                      </w:tcPr>
                                      <w:p w14:paraId="440DD94F"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Training Date</w:t>
                                        </w:r>
                                      </w:p>
                                    </w:tc>
                                    <w:tc>
                                      <w:tcPr>
                                        <w:tcW w:w="5973" w:type="dxa"/>
                                        <w:shd w:val="clear" w:color="auto" w:fill="auto"/>
                                        <w:vAlign w:val="center"/>
                                      </w:tcPr>
                                      <w:p w14:paraId="62567F8B" w14:textId="77777777" w:rsidR="00474A76" w:rsidRPr="00474A76" w:rsidRDefault="00474A76" w:rsidP="007A6CA8">
                                        <w:pPr>
                                          <w:rPr>
                                            <w:sz w:val="24"/>
                                          </w:rPr>
                                        </w:pPr>
                                      </w:p>
                                    </w:tc>
                                  </w:tr>
                                </w:tbl>
                                <w:p w14:paraId="4A4F30F9" w14:textId="77777777" w:rsidR="00474A76" w:rsidRPr="00B06E06" w:rsidRDefault="00474A76" w:rsidP="00474A76"/>
                                <w:p w14:paraId="5B169713" w14:textId="77777777" w:rsidR="00474A76" w:rsidRPr="00B06E06" w:rsidRDefault="00474A76" w:rsidP="00474A76">
                                  <w:pPr>
                                    <w:ind w:firstLine="720"/>
                                    <w:rPr>
                                      <w:b w:val="0"/>
                                    </w:rPr>
                                  </w:pPr>
                                  <w:r>
                                    <w:t xml:space="preserve">              </w:t>
                                  </w:r>
                                  <w:r w:rsidRPr="0028042D">
                                    <w:rPr>
                                      <w:color w:val="FFFF00"/>
                                    </w:rPr>
                                    <w:t>COMPANY DETAILS</w:t>
                                  </w:r>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2527"/>
                                    <w:gridCol w:w="6198"/>
                                  </w:tblGrid>
                                  <w:tr w:rsidR="00474A76" w:rsidRPr="00B06E06" w14:paraId="1F5E0540" w14:textId="77777777" w:rsidTr="007A6CA8">
                                    <w:trPr>
                                      <w:trHeight w:val="20"/>
                                      <w:jc w:val="center"/>
                                    </w:trPr>
                                    <w:tc>
                                      <w:tcPr>
                                        <w:tcW w:w="8725" w:type="dxa"/>
                                        <w:gridSpan w:val="2"/>
                                        <w:tcBorders>
                                          <w:bottom w:val="nil"/>
                                        </w:tcBorders>
                                        <w:shd w:val="clear" w:color="auto" w:fill="F2F2F2" w:themeFill="background1" w:themeFillShade="F2"/>
                                        <w:vAlign w:val="center"/>
                                      </w:tcPr>
                                      <w:p w14:paraId="0CAE8CD8" w14:textId="77777777" w:rsidR="00474A76" w:rsidRPr="0028042D" w:rsidRDefault="00474A76" w:rsidP="007A6CA8">
                                        <w:pPr>
                                          <w:pStyle w:val="NormalWeb"/>
                                          <w:rPr>
                                            <w:sz w:val="14"/>
                                          </w:rPr>
                                        </w:pPr>
                                      </w:p>
                                    </w:tc>
                                  </w:tr>
                                  <w:tr w:rsidR="00474A76" w:rsidRPr="00B06E06" w14:paraId="4D136063" w14:textId="77777777" w:rsidTr="007A6CA8">
                                    <w:trPr>
                                      <w:trHeight w:val="449"/>
                                      <w:jc w:val="center"/>
                                    </w:trPr>
                                    <w:tc>
                                      <w:tcPr>
                                        <w:tcW w:w="2527" w:type="dxa"/>
                                        <w:tcBorders>
                                          <w:top w:val="nil"/>
                                          <w:bottom w:val="single" w:sz="4" w:space="0" w:color="D9D9D9" w:themeColor="background1" w:themeShade="D9"/>
                                        </w:tcBorders>
                                        <w:shd w:val="clear" w:color="auto" w:fill="F2F2F2" w:themeFill="background1" w:themeFillShade="F2"/>
                                        <w:vAlign w:val="center"/>
                                      </w:tcPr>
                                      <w:p w14:paraId="74FC265D"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Company Name</w:t>
                                        </w:r>
                                      </w:p>
                                    </w:tc>
                                    <w:tc>
                                      <w:tcPr>
                                        <w:tcW w:w="6198" w:type="dxa"/>
                                        <w:shd w:val="clear" w:color="auto" w:fill="auto"/>
                                        <w:vAlign w:val="center"/>
                                      </w:tcPr>
                                      <w:p w14:paraId="0858ADE2" w14:textId="77777777" w:rsidR="00474A76" w:rsidRPr="00474A76" w:rsidRDefault="00474A76" w:rsidP="007A6CA8">
                                        <w:pPr>
                                          <w:rPr>
                                            <w:sz w:val="24"/>
                                          </w:rPr>
                                        </w:pPr>
                                      </w:p>
                                    </w:tc>
                                  </w:tr>
                                  <w:tr w:rsidR="00474A76" w:rsidRPr="00B06E06" w14:paraId="02C63DF3" w14:textId="77777777" w:rsidTr="007A6CA8">
                                    <w:trPr>
                                      <w:trHeight w:val="20"/>
                                      <w:jc w:val="center"/>
                                    </w:trPr>
                                    <w:tc>
                                      <w:tcPr>
                                        <w:tcW w:w="8725" w:type="dxa"/>
                                        <w:gridSpan w:val="2"/>
                                        <w:tcBorders>
                                          <w:bottom w:val="nil"/>
                                        </w:tcBorders>
                                        <w:shd w:val="clear" w:color="auto" w:fill="F2F2F2" w:themeFill="background1" w:themeFillShade="F2"/>
                                        <w:vAlign w:val="center"/>
                                      </w:tcPr>
                                      <w:p w14:paraId="7B659306" w14:textId="77777777" w:rsidR="00474A76" w:rsidRPr="00474A76" w:rsidRDefault="00474A76" w:rsidP="007A6CA8">
                                        <w:pPr>
                                          <w:pStyle w:val="NormalWeb"/>
                                          <w:rPr>
                                            <w:rFonts w:asciiTheme="minorHAnsi" w:hAnsiTheme="minorHAnsi" w:cstheme="minorHAnsi"/>
                                            <w:sz w:val="14"/>
                                          </w:rPr>
                                        </w:pPr>
                                      </w:p>
                                    </w:tc>
                                  </w:tr>
                                  <w:tr w:rsidR="00474A76" w:rsidRPr="00B06E06" w14:paraId="7F5FACB1" w14:textId="77777777" w:rsidTr="007A6CA8">
                                    <w:trPr>
                                      <w:jc w:val="center"/>
                                    </w:trPr>
                                    <w:tc>
                                      <w:tcPr>
                                        <w:tcW w:w="2527" w:type="dxa"/>
                                        <w:tcBorders>
                                          <w:top w:val="nil"/>
                                          <w:bottom w:val="single" w:sz="4" w:space="0" w:color="D9D9D9" w:themeColor="background1" w:themeShade="D9"/>
                                        </w:tcBorders>
                                        <w:shd w:val="clear" w:color="auto" w:fill="F2F2F2" w:themeFill="background1" w:themeFillShade="F2"/>
                                        <w:vAlign w:val="center"/>
                                      </w:tcPr>
                                      <w:p w14:paraId="0A4354FE"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Company Address</w:t>
                                        </w:r>
                                      </w:p>
                                    </w:tc>
                                    <w:tc>
                                      <w:tcPr>
                                        <w:tcW w:w="6198" w:type="dxa"/>
                                        <w:shd w:val="clear" w:color="auto" w:fill="auto"/>
                                        <w:vAlign w:val="center"/>
                                      </w:tcPr>
                                      <w:p w14:paraId="54205337" w14:textId="77777777" w:rsidR="00474A76" w:rsidRPr="00474A76" w:rsidRDefault="00474A76" w:rsidP="007A6CA8">
                                        <w:pPr>
                                          <w:rPr>
                                            <w:sz w:val="24"/>
                                          </w:rPr>
                                        </w:pPr>
                                      </w:p>
                                      <w:p w14:paraId="772545A0" w14:textId="77777777" w:rsidR="00474A76" w:rsidRPr="00B06E06" w:rsidRDefault="00474A76" w:rsidP="007A6CA8"/>
                                      <w:p w14:paraId="6BED082E" w14:textId="77777777" w:rsidR="00474A76" w:rsidRPr="00B06E06" w:rsidRDefault="00474A76" w:rsidP="007A6CA8"/>
                                    </w:tc>
                                  </w:tr>
                                  <w:tr w:rsidR="00474A76" w:rsidRPr="00B06E06" w14:paraId="4CA8358F" w14:textId="77777777" w:rsidTr="007A6CA8">
                                    <w:trPr>
                                      <w:jc w:val="center"/>
                                    </w:trPr>
                                    <w:tc>
                                      <w:tcPr>
                                        <w:tcW w:w="8725" w:type="dxa"/>
                                        <w:gridSpan w:val="2"/>
                                        <w:tcBorders>
                                          <w:bottom w:val="nil"/>
                                        </w:tcBorders>
                                        <w:shd w:val="clear" w:color="auto" w:fill="F2F2F2" w:themeFill="background1" w:themeFillShade="F2"/>
                                        <w:vAlign w:val="center"/>
                                      </w:tcPr>
                                      <w:p w14:paraId="1470F65E" w14:textId="77777777" w:rsidR="00474A76" w:rsidRPr="00474A76" w:rsidRDefault="00474A76" w:rsidP="007A6CA8">
                                        <w:pPr>
                                          <w:pStyle w:val="NormalWeb"/>
                                          <w:rPr>
                                            <w:rFonts w:asciiTheme="minorHAnsi" w:hAnsiTheme="minorHAnsi" w:cstheme="minorHAnsi"/>
                                            <w:sz w:val="14"/>
                                          </w:rPr>
                                        </w:pPr>
                                      </w:p>
                                    </w:tc>
                                  </w:tr>
                                  <w:tr w:rsidR="00474A76" w:rsidRPr="00B06E06" w14:paraId="42BD4784" w14:textId="77777777" w:rsidTr="007A6CA8">
                                    <w:trPr>
                                      <w:jc w:val="center"/>
                                    </w:trPr>
                                    <w:tc>
                                      <w:tcPr>
                                        <w:tcW w:w="2527" w:type="dxa"/>
                                        <w:tcBorders>
                                          <w:top w:val="nil"/>
                                          <w:bottom w:val="single" w:sz="4" w:space="0" w:color="D9D9D9" w:themeColor="background1" w:themeShade="D9"/>
                                        </w:tcBorders>
                                        <w:shd w:val="clear" w:color="auto" w:fill="F2F2F2" w:themeFill="background1" w:themeFillShade="F2"/>
                                        <w:vAlign w:val="center"/>
                                      </w:tcPr>
                                      <w:p w14:paraId="6C1B9EBD"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Contact Person</w:t>
                                        </w:r>
                                      </w:p>
                                    </w:tc>
                                    <w:tc>
                                      <w:tcPr>
                                        <w:tcW w:w="6198" w:type="dxa"/>
                                        <w:shd w:val="clear" w:color="auto" w:fill="auto"/>
                                        <w:vAlign w:val="center"/>
                                      </w:tcPr>
                                      <w:p w14:paraId="7AA5B929" w14:textId="77777777" w:rsidR="00474A76" w:rsidRPr="00B06E06" w:rsidRDefault="00474A76" w:rsidP="007A6CA8"/>
                                    </w:tc>
                                  </w:tr>
                                  <w:tr w:rsidR="00474A76" w:rsidRPr="00B06E06" w14:paraId="69780A7D" w14:textId="77777777" w:rsidTr="007A6CA8">
                                    <w:trPr>
                                      <w:jc w:val="center"/>
                                    </w:trPr>
                                    <w:tc>
                                      <w:tcPr>
                                        <w:tcW w:w="8725" w:type="dxa"/>
                                        <w:gridSpan w:val="2"/>
                                        <w:tcBorders>
                                          <w:bottom w:val="nil"/>
                                        </w:tcBorders>
                                        <w:shd w:val="clear" w:color="auto" w:fill="F2F2F2" w:themeFill="background1" w:themeFillShade="F2"/>
                                        <w:vAlign w:val="center"/>
                                      </w:tcPr>
                                      <w:p w14:paraId="726D62E6" w14:textId="77777777" w:rsidR="00474A76" w:rsidRPr="0028042D" w:rsidRDefault="00474A76" w:rsidP="007A6CA8">
                                        <w:pPr>
                                          <w:pStyle w:val="NormalWeb"/>
                                          <w:rPr>
                                            <w:sz w:val="14"/>
                                          </w:rPr>
                                        </w:pPr>
                                      </w:p>
                                    </w:tc>
                                  </w:tr>
                                  <w:tr w:rsidR="00474A76" w:rsidRPr="00B06E06" w14:paraId="0AED9481" w14:textId="77777777" w:rsidTr="007A6CA8">
                                    <w:trPr>
                                      <w:jc w:val="center"/>
                                    </w:trPr>
                                    <w:tc>
                                      <w:tcPr>
                                        <w:tcW w:w="2527" w:type="dxa"/>
                                        <w:tcBorders>
                                          <w:top w:val="nil"/>
                                        </w:tcBorders>
                                        <w:shd w:val="clear" w:color="auto" w:fill="F2F2F2" w:themeFill="background1" w:themeFillShade="F2"/>
                                        <w:vAlign w:val="center"/>
                                      </w:tcPr>
                                      <w:p w14:paraId="3D373DD8" w14:textId="77777777" w:rsidR="00474A76" w:rsidRPr="00B06E06" w:rsidRDefault="00474A76" w:rsidP="007A6CA8">
                                        <w:pPr>
                                          <w:pStyle w:val="BodyText"/>
                                          <w:rPr>
                                            <w:b/>
                                            <w:sz w:val="22"/>
                                          </w:rPr>
                                        </w:pPr>
                                        <w:r w:rsidRPr="0028042D">
                                          <w:rPr>
                                            <w:b/>
                                          </w:rPr>
                                          <w:t>Contact Number</w:t>
                                        </w:r>
                                      </w:p>
                                    </w:tc>
                                    <w:tc>
                                      <w:tcPr>
                                        <w:tcW w:w="6198" w:type="dxa"/>
                                        <w:shd w:val="clear" w:color="auto" w:fill="auto"/>
                                        <w:vAlign w:val="center"/>
                                      </w:tcPr>
                                      <w:p w14:paraId="0B4C588B" w14:textId="77777777" w:rsidR="00474A76" w:rsidRPr="00B06E06" w:rsidRDefault="00474A76" w:rsidP="007A6CA8"/>
                                    </w:tc>
                                  </w:tr>
                                  <w:bookmarkEnd w:id="0"/>
                                </w:tbl>
                                <w:p w14:paraId="5766E1B1" w14:textId="77777777" w:rsidR="00474A76" w:rsidRDefault="00474A76" w:rsidP="00474A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E7E6E4" id="Rectangle 122" o:spid="_x0000_s1030" alt="colored rectangle" style="position:absolute;margin-left:-58.85pt;margin-top:-1.15pt;width:611.1pt;height:651pt;z-index:-2511216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" fillcolor="#34aba2 [3206]" stroked="f" strokeweight="2pt">
                      <v:textbox>
                        <w:txbxContent>
                          <w:p w14:paraId="7AB988A0" w14:textId="77777777" w:rsidR="00474A76" w:rsidRDefault="00474A76" w:rsidP="00474A76">
                            <w:pPr>
                              <w:ind w:firstLine="720"/>
                            </w:pPr>
                            <w:bookmarkStart w:id="1" w:name="_GoBack"/>
                          </w:p>
                          <w:p w14:paraId="3ABB68EC" w14:textId="77777777" w:rsidR="00474A76" w:rsidRDefault="00474A76" w:rsidP="00474A76">
                            <w:pPr>
                              <w:ind w:firstLine="720"/>
                            </w:pPr>
                          </w:p>
                          <w:p w14:paraId="42B4F6E2" w14:textId="77777777" w:rsidR="00474A76" w:rsidRDefault="00474A76" w:rsidP="00474A76">
                            <w:pPr>
                              <w:ind w:firstLine="720"/>
                            </w:pPr>
                          </w:p>
                          <w:p w14:paraId="33700B14" w14:textId="77777777" w:rsidR="00474A76" w:rsidRDefault="00474A76" w:rsidP="00474A76">
                            <w:pPr>
                              <w:ind w:firstLine="720"/>
                            </w:pPr>
                          </w:p>
                          <w:p w14:paraId="6C65C2F9" w14:textId="77777777" w:rsidR="00474A76" w:rsidRDefault="00474A76" w:rsidP="00474A76">
                            <w:pPr>
                              <w:ind w:firstLine="720"/>
                            </w:pPr>
                          </w:p>
                          <w:p w14:paraId="16F5B9F4" w14:textId="77777777" w:rsidR="00474A76" w:rsidRDefault="00474A76" w:rsidP="00474A76">
                            <w:pPr>
                              <w:ind w:firstLine="720"/>
                            </w:pPr>
                          </w:p>
                          <w:p w14:paraId="6BEB83E7" w14:textId="77777777" w:rsidR="00474A76" w:rsidRDefault="00474A76" w:rsidP="00474A76">
                            <w:pPr>
                              <w:ind w:firstLine="720"/>
                            </w:pPr>
                          </w:p>
                          <w:p w14:paraId="453032F3" w14:textId="77777777" w:rsidR="00474A76" w:rsidRDefault="00474A76" w:rsidP="00474A76">
                            <w:pPr>
                              <w:ind w:firstLine="720"/>
                            </w:pPr>
                          </w:p>
                          <w:p w14:paraId="651F5BD5" w14:textId="77777777" w:rsidR="00474A76" w:rsidRDefault="00474A76" w:rsidP="00474A76">
                            <w:pPr>
                              <w:ind w:firstLine="720"/>
                            </w:pPr>
                          </w:p>
                          <w:p w14:paraId="7F12E61F" w14:textId="3A058312" w:rsidR="00474A76" w:rsidRPr="0028042D" w:rsidRDefault="00474A76" w:rsidP="00474A76">
                            <w:pPr>
                              <w:ind w:firstLine="720"/>
                              <w:rPr>
                                <w:b w:val="0"/>
                                <w:color w:val="FFFF00"/>
                              </w:rPr>
                            </w:pPr>
                            <w:r>
                              <w:t xml:space="preserve">              </w:t>
                            </w:r>
                            <w:r w:rsidRPr="0028042D">
                              <w:rPr>
                                <w:color w:val="FFFF00"/>
                              </w:rPr>
                              <w:t>PERSONAL DETAILS</w:t>
                            </w:r>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2774"/>
                              <w:gridCol w:w="5973"/>
                            </w:tblGrid>
                            <w:tr w:rsidR="00474A76" w:rsidRPr="00B06E06" w14:paraId="63CF60C9" w14:textId="77777777" w:rsidTr="00474A76">
                              <w:trPr>
                                <w:trHeight w:val="179"/>
                                <w:jc w:val="center"/>
                              </w:trPr>
                              <w:tc>
                                <w:tcPr>
                                  <w:tcW w:w="8747" w:type="dxa"/>
                                  <w:gridSpan w:val="2"/>
                                  <w:tcBorders>
                                    <w:bottom w:val="nil"/>
                                  </w:tcBorders>
                                  <w:shd w:val="clear" w:color="auto" w:fill="F2F2F2" w:themeFill="background1" w:themeFillShade="F2"/>
                                  <w:vAlign w:val="center"/>
                                </w:tcPr>
                                <w:p w14:paraId="13133B1C" w14:textId="77777777" w:rsidR="00474A76" w:rsidRPr="0028042D" w:rsidRDefault="00474A76" w:rsidP="007A6CA8">
                                  <w:pPr>
                                    <w:pStyle w:val="NormalWeb"/>
                                    <w:rPr>
                                      <w:sz w:val="14"/>
                                    </w:rPr>
                                  </w:pPr>
                                </w:p>
                              </w:tc>
                            </w:tr>
                            <w:tr w:rsidR="00474A76" w:rsidRPr="00B06E06" w14:paraId="667853B0" w14:textId="77777777" w:rsidTr="00474A76">
                              <w:trPr>
                                <w:trHeight w:val="449"/>
                                <w:jc w:val="center"/>
                              </w:trPr>
                              <w:tc>
                                <w:tcPr>
                                  <w:tcW w:w="2774" w:type="dxa"/>
                                  <w:tcBorders>
                                    <w:top w:val="nil"/>
                                    <w:bottom w:val="single" w:sz="4" w:space="0" w:color="D9D9D9" w:themeColor="background1" w:themeShade="D9"/>
                                  </w:tcBorders>
                                  <w:shd w:val="clear" w:color="auto" w:fill="F2F2F2" w:themeFill="background1" w:themeFillShade="F2"/>
                                  <w:vAlign w:val="center"/>
                                </w:tcPr>
                                <w:p w14:paraId="25C0E107" w14:textId="77777777" w:rsidR="00474A76" w:rsidRPr="00474A76" w:rsidRDefault="00474A76" w:rsidP="007A6CA8">
                                  <w:pPr>
                                    <w:pStyle w:val="BodyText"/>
                                    <w:rPr>
                                      <w:rFonts w:asciiTheme="minorHAnsi" w:hAnsiTheme="minorHAnsi" w:cstheme="minorHAnsi"/>
                                      <w:b/>
                                    </w:rPr>
                                  </w:pPr>
                                  <w:r w:rsidRPr="00474A76">
                                    <w:rPr>
                                      <w:rFonts w:asciiTheme="minorHAnsi" w:hAnsiTheme="minorHAnsi" w:cstheme="minorHAnsi"/>
                                      <w:b/>
                                    </w:rPr>
                                    <w:t>Student Name</w:t>
                                  </w:r>
                                </w:p>
                              </w:tc>
                              <w:tc>
                                <w:tcPr>
                                  <w:tcW w:w="5973" w:type="dxa"/>
                                  <w:shd w:val="clear" w:color="auto" w:fill="auto"/>
                                  <w:vAlign w:val="center"/>
                                </w:tcPr>
                                <w:p w14:paraId="7385937F" w14:textId="77777777" w:rsidR="00474A76" w:rsidRPr="00474A76" w:rsidRDefault="00474A76" w:rsidP="007A6CA8">
                                  <w:pPr>
                                    <w:rPr>
                                      <w:color w:val="auto"/>
                                      <w:sz w:val="24"/>
                                      <w:szCs w:val="24"/>
                                    </w:rPr>
                                  </w:pPr>
                                </w:p>
                              </w:tc>
                            </w:tr>
                            <w:tr w:rsidR="00474A76" w:rsidRPr="00B06E06" w14:paraId="06075146" w14:textId="77777777" w:rsidTr="00474A76">
                              <w:trPr>
                                <w:trHeight w:val="20"/>
                                <w:jc w:val="center"/>
                              </w:trPr>
                              <w:tc>
                                <w:tcPr>
                                  <w:tcW w:w="8747" w:type="dxa"/>
                                  <w:gridSpan w:val="2"/>
                                  <w:tcBorders>
                                    <w:bottom w:val="nil"/>
                                  </w:tcBorders>
                                  <w:shd w:val="clear" w:color="auto" w:fill="F2F2F2" w:themeFill="background1" w:themeFillShade="F2"/>
                                  <w:vAlign w:val="center"/>
                                </w:tcPr>
                                <w:p w14:paraId="312F7E26" w14:textId="77777777" w:rsidR="00474A76" w:rsidRPr="00474A76" w:rsidRDefault="00474A76" w:rsidP="007A6CA8">
                                  <w:pPr>
                                    <w:pStyle w:val="NormalWeb"/>
                                    <w:rPr>
                                      <w:rFonts w:asciiTheme="minorHAnsi" w:hAnsiTheme="minorHAnsi" w:cstheme="minorHAnsi"/>
                                      <w:sz w:val="14"/>
                                    </w:rPr>
                                  </w:pPr>
                                </w:p>
                              </w:tc>
                            </w:tr>
                            <w:tr w:rsidR="00474A76" w:rsidRPr="00B06E06" w14:paraId="229C2AD0" w14:textId="77777777" w:rsidTr="00474A76">
                              <w:trPr>
                                <w:jc w:val="center"/>
                              </w:trPr>
                              <w:tc>
                                <w:tcPr>
                                  <w:tcW w:w="2774" w:type="dxa"/>
                                  <w:tcBorders>
                                    <w:top w:val="nil"/>
                                    <w:bottom w:val="single" w:sz="4" w:space="0" w:color="D9D9D9" w:themeColor="background1" w:themeShade="D9"/>
                                  </w:tcBorders>
                                  <w:shd w:val="clear" w:color="auto" w:fill="F2F2F2" w:themeFill="background1" w:themeFillShade="F2"/>
                                  <w:vAlign w:val="center"/>
                                </w:tcPr>
                                <w:p w14:paraId="61C59942"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Student ID</w:t>
                                  </w:r>
                                </w:p>
                              </w:tc>
                              <w:tc>
                                <w:tcPr>
                                  <w:tcW w:w="5973" w:type="dxa"/>
                                  <w:shd w:val="clear" w:color="auto" w:fill="auto"/>
                                  <w:vAlign w:val="center"/>
                                </w:tcPr>
                                <w:p w14:paraId="749566F8" w14:textId="77777777" w:rsidR="00474A76" w:rsidRPr="00474A76" w:rsidRDefault="00474A76" w:rsidP="007A6CA8">
                                  <w:pPr>
                                    <w:rPr>
                                      <w:sz w:val="24"/>
                                    </w:rPr>
                                  </w:pPr>
                                </w:p>
                              </w:tc>
                            </w:tr>
                            <w:tr w:rsidR="00474A76" w:rsidRPr="00B06E06" w14:paraId="4B414819" w14:textId="77777777" w:rsidTr="00474A76">
                              <w:trPr>
                                <w:jc w:val="center"/>
                              </w:trPr>
                              <w:tc>
                                <w:tcPr>
                                  <w:tcW w:w="8747" w:type="dxa"/>
                                  <w:gridSpan w:val="2"/>
                                  <w:tcBorders>
                                    <w:bottom w:val="nil"/>
                                  </w:tcBorders>
                                  <w:shd w:val="clear" w:color="auto" w:fill="F2F2F2" w:themeFill="background1" w:themeFillShade="F2"/>
                                  <w:vAlign w:val="center"/>
                                </w:tcPr>
                                <w:p w14:paraId="5C2324A2" w14:textId="77777777" w:rsidR="00474A76" w:rsidRPr="00474A76" w:rsidRDefault="00474A76" w:rsidP="007A6CA8">
                                  <w:pPr>
                                    <w:pStyle w:val="NormalWeb"/>
                                    <w:rPr>
                                      <w:rFonts w:asciiTheme="minorHAnsi" w:hAnsiTheme="minorHAnsi" w:cstheme="minorHAnsi"/>
                                      <w:sz w:val="12"/>
                                    </w:rPr>
                                  </w:pPr>
                                </w:p>
                              </w:tc>
                            </w:tr>
                            <w:tr w:rsidR="00474A76" w:rsidRPr="00B06E06" w14:paraId="4FB5AF93" w14:textId="77777777" w:rsidTr="00474A76">
                              <w:trPr>
                                <w:jc w:val="center"/>
                              </w:trPr>
                              <w:tc>
                                <w:tcPr>
                                  <w:tcW w:w="2774" w:type="dxa"/>
                                  <w:tcBorders>
                                    <w:top w:val="nil"/>
                                    <w:bottom w:val="single" w:sz="4" w:space="0" w:color="D9D9D9" w:themeColor="background1" w:themeShade="D9"/>
                                  </w:tcBorders>
                                  <w:shd w:val="clear" w:color="auto" w:fill="F2F2F2" w:themeFill="background1" w:themeFillShade="F2"/>
                                  <w:vAlign w:val="center"/>
                                </w:tcPr>
                                <w:p w14:paraId="2277BA7B"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Programme</w:t>
                                  </w:r>
                                </w:p>
                              </w:tc>
                              <w:tc>
                                <w:tcPr>
                                  <w:tcW w:w="5973" w:type="dxa"/>
                                  <w:shd w:val="clear" w:color="auto" w:fill="auto"/>
                                  <w:vAlign w:val="center"/>
                                </w:tcPr>
                                <w:p w14:paraId="6639BA87" w14:textId="77777777" w:rsidR="00474A76" w:rsidRPr="00474A76" w:rsidRDefault="00474A76" w:rsidP="007A6CA8">
                                  <w:pPr>
                                    <w:rPr>
                                      <w:sz w:val="24"/>
                                    </w:rPr>
                                  </w:pPr>
                                </w:p>
                              </w:tc>
                            </w:tr>
                            <w:tr w:rsidR="00474A76" w:rsidRPr="00B06E06" w14:paraId="6C2F69A2" w14:textId="77777777" w:rsidTr="00474A76">
                              <w:trPr>
                                <w:jc w:val="center"/>
                              </w:trPr>
                              <w:tc>
                                <w:tcPr>
                                  <w:tcW w:w="8747" w:type="dxa"/>
                                  <w:gridSpan w:val="2"/>
                                  <w:tcBorders>
                                    <w:top w:val="single" w:sz="4" w:space="0" w:color="D9D9D9" w:themeColor="background1" w:themeShade="D9"/>
                                    <w:bottom w:val="nil"/>
                                  </w:tcBorders>
                                  <w:shd w:val="clear" w:color="auto" w:fill="F2F2F2" w:themeFill="background1" w:themeFillShade="F2"/>
                                  <w:vAlign w:val="center"/>
                                </w:tcPr>
                                <w:p w14:paraId="081D6EC6" w14:textId="77777777" w:rsidR="00474A76" w:rsidRPr="00474A76" w:rsidRDefault="00474A76" w:rsidP="007A6CA8">
                                  <w:pPr>
                                    <w:pStyle w:val="NormalWeb"/>
                                    <w:rPr>
                                      <w:rFonts w:asciiTheme="minorHAnsi" w:hAnsiTheme="minorHAnsi" w:cstheme="minorHAnsi"/>
                                      <w:sz w:val="14"/>
                                    </w:rPr>
                                  </w:pPr>
                                </w:p>
                              </w:tc>
                            </w:tr>
                            <w:tr w:rsidR="00474A76" w:rsidRPr="00B06E06" w14:paraId="2D07BD74" w14:textId="77777777" w:rsidTr="00474A76">
                              <w:trPr>
                                <w:jc w:val="center"/>
                              </w:trPr>
                              <w:tc>
                                <w:tcPr>
                                  <w:tcW w:w="2774" w:type="dxa"/>
                                  <w:tcBorders>
                                    <w:top w:val="nil"/>
                                    <w:bottom w:val="single" w:sz="4" w:space="0" w:color="D9D9D9" w:themeColor="background1" w:themeShade="D9"/>
                                  </w:tcBorders>
                                  <w:shd w:val="clear" w:color="auto" w:fill="F2F2F2" w:themeFill="background1" w:themeFillShade="F2"/>
                                  <w:vAlign w:val="center"/>
                                </w:tcPr>
                                <w:p w14:paraId="71F46588" w14:textId="268F958D" w:rsidR="00474A76" w:rsidRPr="00474A76" w:rsidRDefault="00474A76" w:rsidP="00474A76">
                                  <w:pPr>
                                    <w:pStyle w:val="BodyText"/>
                                    <w:ind w:right="-240"/>
                                    <w:jc w:val="left"/>
                                    <w:rPr>
                                      <w:rFonts w:asciiTheme="minorHAnsi" w:hAnsiTheme="minorHAnsi" w:cstheme="minorHAnsi"/>
                                      <w:b/>
                                      <w:sz w:val="22"/>
                                    </w:rPr>
                                  </w:pPr>
                                  <w:r w:rsidRPr="00474A76">
                                    <w:rPr>
                                      <w:rFonts w:asciiTheme="minorHAnsi" w:hAnsiTheme="minorHAnsi" w:cstheme="minorHAnsi"/>
                                      <w:b/>
                                    </w:rPr>
                                    <w:t>Year/Semester of Study</w:t>
                                  </w:r>
                                </w:p>
                              </w:tc>
                              <w:tc>
                                <w:tcPr>
                                  <w:tcW w:w="5973" w:type="dxa"/>
                                  <w:shd w:val="clear" w:color="auto" w:fill="auto"/>
                                  <w:vAlign w:val="center"/>
                                </w:tcPr>
                                <w:p w14:paraId="47E81202" w14:textId="77777777" w:rsidR="00474A76" w:rsidRPr="00474A76" w:rsidRDefault="00474A76" w:rsidP="007A6CA8">
                                  <w:pPr>
                                    <w:rPr>
                                      <w:sz w:val="24"/>
                                    </w:rPr>
                                  </w:pPr>
                                </w:p>
                              </w:tc>
                            </w:tr>
                            <w:tr w:rsidR="00474A76" w:rsidRPr="00B06E06" w14:paraId="06B760EB" w14:textId="77777777" w:rsidTr="00474A76">
                              <w:trPr>
                                <w:jc w:val="center"/>
                              </w:trPr>
                              <w:tc>
                                <w:tcPr>
                                  <w:tcW w:w="8747" w:type="dxa"/>
                                  <w:gridSpan w:val="2"/>
                                  <w:tcBorders>
                                    <w:bottom w:val="nil"/>
                                  </w:tcBorders>
                                  <w:shd w:val="clear" w:color="auto" w:fill="F2F2F2" w:themeFill="background1" w:themeFillShade="F2"/>
                                  <w:vAlign w:val="center"/>
                                </w:tcPr>
                                <w:p w14:paraId="1CFBE61B" w14:textId="77777777" w:rsidR="00474A76" w:rsidRPr="00474A76" w:rsidRDefault="00474A76" w:rsidP="007A6CA8">
                                  <w:pPr>
                                    <w:pStyle w:val="NormalWeb"/>
                                    <w:rPr>
                                      <w:rFonts w:asciiTheme="minorHAnsi" w:hAnsiTheme="minorHAnsi" w:cstheme="minorHAnsi"/>
                                      <w:sz w:val="14"/>
                                    </w:rPr>
                                  </w:pPr>
                                </w:p>
                              </w:tc>
                            </w:tr>
                            <w:tr w:rsidR="00474A76" w:rsidRPr="00B06E06" w14:paraId="2B67DB27" w14:textId="77777777" w:rsidTr="00474A76">
                              <w:trPr>
                                <w:jc w:val="center"/>
                              </w:trPr>
                              <w:tc>
                                <w:tcPr>
                                  <w:tcW w:w="2774" w:type="dxa"/>
                                  <w:tcBorders>
                                    <w:top w:val="nil"/>
                                  </w:tcBorders>
                                  <w:shd w:val="clear" w:color="auto" w:fill="F2F2F2" w:themeFill="background1" w:themeFillShade="F2"/>
                                  <w:vAlign w:val="center"/>
                                </w:tcPr>
                                <w:p w14:paraId="440DD94F"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Training Date</w:t>
                                  </w:r>
                                </w:p>
                              </w:tc>
                              <w:tc>
                                <w:tcPr>
                                  <w:tcW w:w="5973" w:type="dxa"/>
                                  <w:shd w:val="clear" w:color="auto" w:fill="auto"/>
                                  <w:vAlign w:val="center"/>
                                </w:tcPr>
                                <w:p w14:paraId="62567F8B" w14:textId="77777777" w:rsidR="00474A76" w:rsidRPr="00474A76" w:rsidRDefault="00474A76" w:rsidP="007A6CA8">
                                  <w:pPr>
                                    <w:rPr>
                                      <w:sz w:val="24"/>
                                    </w:rPr>
                                  </w:pPr>
                                </w:p>
                              </w:tc>
                            </w:tr>
                          </w:tbl>
                          <w:p w14:paraId="4A4F30F9" w14:textId="77777777" w:rsidR="00474A76" w:rsidRPr="00B06E06" w:rsidRDefault="00474A76" w:rsidP="00474A76"/>
                          <w:p w14:paraId="5B169713" w14:textId="77777777" w:rsidR="00474A76" w:rsidRPr="00B06E06" w:rsidRDefault="00474A76" w:rsidP="00474A76">
                            <w:pPr>
                              <w:ind w:firstLine="720"/>
                              <w:rPr>
                                <w:b w:val="0"/>
                              </w:rPr>
                            </w:pPr>
                            <w:r>
                              <w:t xml:space="preserve">              </w:t>
                            </w:r>
                            <w:r w:rsidRPr="0028042D">
                              <w:rPr>
                                <w:color w:val="FFFF00"/>
                              </w:rPr>
                              <w:t>COMPANY DETAILS</w:t>
                            </w:r>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2527"/>
                              <w:gridCol w:w="6198"/>
                            </w:tblGrid>
                            <w:tr w:rsidR="00474A76" w:rsidRPr="00B06E06" w14:paraId="1F5E0540" w14:textId="77777777" w:rsidTr="007A6CA8">
                              <w:trPr>
                                <w:trHeight w:val="20"/>
                                <w:jc w:val="center"/>
                              </w:trPr>
                              <w:tc>
                                <w:tcPr>
                                  <w:tcW w:w="8725" w:type="dxa"/>
                                  <w:gridSpan w:val="2"/>
                                  <w:tcBorders>
                                    <w:bottom w:val="nil"/>
                                  </w:tcBorders>
                                  <w:shd w:val="clear" w:color="auto" w:fill="F2F2F2" w:themeFill="background1" w:themeFillShade="F2"/>
                                  <w:vAlign w:val="center"/>
                                </w:tcPr>
                                <w:p w14:paraId="0CAE8CD8" w14:textId="77777777" w:rsidR="00474A76" w:rsidRPr="0028042D" w:rsidRDefault="00474A76" w:rsidP="007A6CA8">
                                  <w:pPr>
                                    <w:pStyle w:val="NormalWeb"/>
                                    <w:rPr>
                                      <w:sz w:val="14"/>
                                    </w:rPr>
                                  </w:pPr>
                                </w:p>
                              </w:tc>
                            </w:tr>
                            <w:tr w:rsidR="00474A76" w:rsidRPr="00B06E06" w14:paraId="4D136063" w14:textId="77777777" w:rsidTr="007A6CA8">
                              <w:trPr>
                                <w:trHeight w:val="449"/>
                                <w:jc w:val="center"/>
                              </w:trPr>
                              <w:tc>
                                <w:tcPr>
                                  <w:tcW w:w="2527" w:type="dxa"/>
                                  <w:tcBorders>
                                    <w:top w:val="nil"/>
                                    <w:bottom w:val="single" w:sz="4" w:space="0" w:color="D9D9D9" w:themeColor="background1" w:themeShade="D9"/>
                                  </w:tcBorders>
                                  <w:shd w:val="clear" w:color="auto" w:fill="F2F2F2" w:themeFill="background1" w:themeFillShade="F2"/>
                                  <w:vAlign w:val="center"/>
                                </w:tcPr>
                                <w:p w14:paraId="74FC265D"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Company Name</w:t>
                                  </w:r>
                                </w:p>
                              </w:tc>
                              <w:tc>
                                <w:tcPr>
                                  <w:tcW w:w="6198" w:type="dxa"/>
                                  <w:shd w:val="clear" w:color="auto" w:fill="auto"/>
                                  <w:vAlign w:val="center"/>
                                </w:tcPr>
                                <w:p w14:paraId="0858ADE2" w14:textId="77777777" w:rsidR="00474A76" w:rsidRPr="00474A76" w:rsidRDefault="00474A76" w:rsidP="007A6CA8">
                                  <w:pPr>
                                    <w:rPr>
                                      <w:sz w:val="24"/>
                                    </w:rPr>
                                  </w:pPr>
                                </w:p>
                              </w:tc>
                            </w:tr>
                            <w:tr w:rsidR="00474A76" w:rsidRPr="00B06E06" w14:paraId="02C63DF3" w14:textId="77777777" w:rsidTr="007A6CA8">
                              <w:trPr>
                                <w:trHeight w:val="20"/>
                                <w:jc w:val="center"/>
                              </w:trPr>
                              <w:tc>
                                <w:tcPr>
                                  <w:tcW w:w="8725" w:type="dxa"/>
                                  <w:gridSpan w:val="2"/>
                                  <w:tcBorders>
                                    <w:bottom w:val="nil"/>
                                  </w:tcBorders>
                                  <w:shd w:val="clear" w:color="auto" w:fill="F2F2F2" w:themeFill="background1" w:themeFillShade="F2"/>
                                  <w:vAlign w:val="center"/>
                                </w:tcPr>
                                <w:p w14:paraId="7B659306" w14:textId="77777777" w:rsidR="00474A76" w:rsidRPr="00474A76" w:rsidRDefault="00474A76" w:rsidP="007A6CA8">
                                  <w:pPr>
                                    <w:pStyle w:val="NormalWeb"/>
                                    <w:rPr>
                                      <w:rFonts w:asciiTheme="minorHAnsi" w:hAnsiTheme="minorHAnsi" w:cstheme="minorHAnsi"/>
                                      <w:sz w:val="14"/>
                                    </w:rPr>
                                  </w:pPr>
                                </w:p>
                              </w:tc>
                            </w:tr>
                            <w:tr w:rsidR="00474A76" w:rsidRPr="00B06E06" w14:paraId="7F5FACB1" w14:textId="77777777" w:rsidTr="007A6CA8">
                              <w:trPr>
                                <w:jc w:val="center"/>
                              </w:trPr>
                              <w:tc>
                                <w:tcPr>
                                  <w:tcW w:w="2527" w:type="dxa"/>
                                  <w:tcBorders>
                                    <w:top w:val="nil"/>
                                    <w:bottom w:val="single" w:sz="4" w:space="0" w:color="D9D9D9" w:themeColor="background1" w:themeShade="D9"/>
                                  </w:tcBorders>
                                  <w:shd w:val="clear" w:color="auto" w:fill="F2F2F2" w:themeFill="background1" w:themeFillShade="F2"/>
                                  <w:vAlign w:val="center"/>
                                </w:tcPr>
                                <w:p w14:paraId="0A4354FE"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Company Address</w:t>
                                  </w:r>
                                </w:p>
                              </w:tc>
                              <w:tc>
                                <w:tcPr>
                                  <w:tcW w:w="6198" w:type="dxa"/>
                                  <w:shd w:val="clear" w:color="auto" w:fill="auto"/>
                                  <w:vAlign w:val="center"/>
                                </w:tcPr>
                                <w:p w14:paraId="54205337" w14:textId="77777777" w:rsidR="00474A76" w:rsidRPr="00474A76" w:rsidRDefault="00474A76" w:rsidP="007A6CA8">
                                  <w:pPr>
                                    <w:rPr>
                                      <w:sz w:val="24"/>
                                    </w:rPr>
                                  </w:pPr>
                                </w:p>
                                <w:p w14:paraId="772545A0" w14:textId="77777777" w:rsidR="00474A76" w:rsidRPr="00B06E06" w:rsidRDefault="00474A76" w:rsidP="007A6CA8"/>
                                <w:p w14:paraId="6BED082E" w14:textId="77777777" w:rsidR="00474A76" w:rsidRPr="00B06E06" w:rsidRDefault="00474A76" w:rsidP="007A6CA8"/>
                              </w:tc>
                            </w:tr>
                            <w:tr w:rsidR="00474A76" w:rsidRPr="00B06E06" w14:paraId="4CA8358F" w14:textId="77777777" w:rsidTr="007A6CA8">
                              <w:trPr>
                                <w:jc w:val="center"/>
                              </w:trPr>
                              <w:tc>
                                <w:tcPr>
                                  <w:tcW w:w="8725" w:type="dxa"/>
                                  <w:gridSpan w:val="2"/>
                                  <w:tcBorders>
                                    <w:bottom w:val="nil"/>
                                  </w:tcBorders>
                                  <w:shd w:val="clear" w:color="auto" w:fill="F2F2F2" w:themeFill="background1" w:themeFillShade="F2"/>
                                  <w:vAlign w:val="center"/>
                                </w:tcPr>
                                <w:p w14:paraId="1470F65E" w14:textId="77777777" w:rsidR="00474A76" w:rsidRPr="00474A76" w:rsidRDefault="00474A76" w:rsidP="007A6CA8">
                                  <w:pPr>
                                    <w:pStyle w:val="NormalWeb"/>
                                    <w:rPr>
                                      <w:rFonts w:asciiTheme="minorHAnsi" w:hAnsiTheme="minorHAnsi" w:cstheme="minorHAnsi"/>
                                      <w:sz w:val="14"/>
                                    </w:rPr>
                                  </w:pPr>
                                </w:p>
                              </w:tc>
                            </w:tr>
                            <w:tr w:rsidR="00474A76" w:rsidRPr="00B06E06" w14:paraId="42BD4784" w14:textId="77777777" w:rsidTr="007A6CA8">
                              <w:trPr>
                                <w:jc w:val="center"/>
                              </w:trPr>
                              <w:tc>
                                <w:tcPr>
                                  <w:tcW w:w="2527" w:type="dxa"/>
                                  <w:tcBorders>
                                    <w:top w:val="nil"/>
                                    <w:bottom w:val="single" w:sz="4" w:space="0" w:color="D9D9D9" w:themeColor="background1" w:themeShade="D9"/>
                                  </w:tcBorders>
                                  <w:shd w:val="clear" w:color="auto" w:fill="F2F2F2" w:themeFill="background1" w:themeFillShade="F2"/>
                                  <w:vAlign w:val="center"/>
                                </w:tcPr>
                                <w:p w14:paraId="6C1B9EBD" w14:textId="77777777" w:rsidR="00474A76" w:rsidRPr="00474A76" w:rsidRDefault="00474A76" w:rsidP="007A6CA8">
                                  <w:pPr>
                                    <w:pStyle w:val="BodyText"/>
                                    <w:rPr>
                                      <w:rFonts w:asciiTheme="minorHAnsi" w:hAnsiTheme="minorHAnsi" w:cstheme="minorHAnsi"/>
                                      <w:b/>
                                      <w:sz w:val="22"/>
                                    </w:rPr>
                                  </w:pPr>
                                  <w:r w:rsidRPr="00474A76">
                                    <w:rPr>
                                      <w:rFonts w:asciiTheme="minorHAnsi" w:hAnsiTheme="minorHAnsi" w:cstheme="minorHAnsi"/>
                                      <w:b/>
                                    </w:rPr>
                                    <w:t>Contact Person</w:t>
                                  </w:r>
                                </w:p>
                              </w:tc>
                              <w:tc>
                                <w:tcPr>
                                  <w:tcW w:w="6198" w:type="dxa"/>
                                  <w:shd w:val="clear" w:color="auto" w:fill="auto"/>
                                  <w:vAlign w:val="center"/>
                                </w:tcPr>
                                <w:p w14:paraId="7AA5B929" w14:textId="77777777" w:rsidR="00474A76" w:rsidRPr="00B06E06" w:rsidRDefault="00474A76" w:rsidP="007A6CA8"/>
                              </w:tc>
                            </w:tr>
                            <w:tr w:rsidR="00474A76" w:rsidRPr="00B06E06" w14:paraId="69780A7D" w14:textId="77777777" w:rsidTr="007A6CA8">
                              <w:trPr>
                                <w:jc w:val="center"/>
                              </w:trPr>
                              <w:tc>
                                <w:tcPr>
                                  <w:tcW w:w="8725" w:type="dxa"/>
                                  <w:gridSpan w:val="2"/>
                                  <w:tcBorders>
                                    <w:bottom w:val="nil"/>
                                  </w:tcBorders>
                                  <w:shd w:val="clear" w:color="auto" w:fill="F2F2F2" w:themeFill="background1" w:themeFillShade="F2"/>
                                  <w:vAlign w:val="center"/>
                                </w:tcPr>
                                <w:p w14:paraId="726D62E6" w14:textId="77777777" w:rsidR="00474A76" w:rsidRPr="0028042D" w:rsidRDefault="00474A76" w:rsidP="007A6CA8">
                                  <w:pPr>
                                    <w:pStyle w:val="NormalWeb"/>
                                    <w:rPr>
                                      <w:sz w:val="14"/>
                                    </w:rPr>
                                  </w:pPr>
                                </w:p>
                              </w:tc>
                            </w:tr>
                            <w:tr w:rsidR="00474A76" w:rsidRPr="00B06E06" w14:paraId="0AED9481" w14:textId="77777777" w:rsidTr="007A6CA8">
                              <w:trPr>
                                <w:jc w:val="center"/>
                              </w:trPr>
                              <w:tc>
                                <w:tcPr>
                                  <w:tcW w:w="2527" w:type="dxa"/>
                                  <w:tcBorders>
                                    <w:top w:val="nil"/>
                                  </w:tcBorders>
                                  <w:shd w:val="clear" w:color="auto" w:fill="F2F2F2" w:themeFill="background1" w:themeFillShade="F2"/>
                                  <w:vAlign w:val="center"/>
                                </w:tcPr>
                                <w:p w14:paraId="3D373DD8" w14:textId="77777777" w:rsidR="00474A76" w:rsidRPr="00B06E06" w:rsidRDefault="00474A76" w:rsidP="007A6CA8">
                                  <w:pPr>
                                    <w:pStyle w:val="BodyText"/>
                                    <w:rPr>
                                      <w:b/>
                                      <w:sz w:val="22"/>
                                    </w:rPr>
                                  </w:pPr>
                                  <w:r w:rsidRPr="0028042D">
                                    <w:rPr>
                                      <w:b/>
                                    </w:rPr>
                                    <w:t>Contact Number</w:t>
                                  </w:r>
                                </w:p>
                              </w:tc>
                              <w:tc>
                                <w:tcPr>
                                  <w:tcW w:w="6198" w:type="dxa"/>
                                  <w:shd w:val="clear" w:color="auto" w:fill="auto"/>
                                  <w:vAlign w:val="center"/>
                                </w:tcPr>
                                <w:p w14:paraId="0B4C588B" w14:textId="77777777" w:rsidR="00474A76" w:rsidRPr="00B06E06" w:rsidRDefault="00474A76" w:rsidP="007A6CA8"/>
                              </w:tc>
                            </w:tr>
                            <w:bookmarkEnd w:id="1"/>
                          </w:tbl>
                          <w:p w14:paraId="5766E1B1" w14:textId="77777777" w:rsidR="00474A76" w:rsidRDefault="00474A76" w:rsidP="00474A76">
                            <w:pPr>
                              <w:jc w:val="center"/>
                            </w:pPr>
                          </w:p>
                        </w:txbxContent>
                      </v:textbox>
                      <w10:wrap anchorx="page" anchory="page"/>
                    </v:rect>
                  </w:pict>
                </mc:Fallback>
              </mc:AlternateContent>
            </w:r>
          </w:p>
        </w:tc>
      </w:tr>
    </w:tbl>
    <w:p w14:paraId="1FA2ADA7" w14:textId="79C8FB3A" w:rsidR="007F572E" w:rsidRDefault="007F572E" w:rsidP="00DF027C"/>
    <w:p w14:paraId="3EECADAB" w14:textId="77777777" w:rsidR="007F572E" w:rsidRDefault="007F572E" w:rsidP="00DF027C"/>
    <w:p w14:paraId="18CF5656" w14:textId="77777777" w:rsidR="007F572E" w:rsidRDefault="007F572E" w:rsidP="00DF027C"/>
    <w:p w14:paraId="652FD338" w14:textId="77777777" w:rsidR="007F572E" w:rsidRDefault="007F572E" w:rsidP="00DF027C"/>
    <w:p w14:paraId="76C6EB19" w14:textId="2603523A" w:rsidR="007F572E" w:rsidRDefault="007F572E" w:rsidP="00DF027C"/>
    <w:p w14:paraId="48362387" w14:textId="77777777" w:rsidR="007F572E" w:rsidRDefault="007F572E" w:rsidP="00DF027C"/>
    <w:p w14:paraId="5FFDDF36" w14:textId="77777777" w:rsidR="007F572E" w:rsidRDefault="007F572E" w:rsidP="00DF027C"/>
    <w:p w14:paraId="29690D69" w14:textId="77777777" w:rsidR="007F572E" w:rsidRDefault="007F572E" w:rsidP="00DF027C"/>
    <w:p w14:paraId="3E34331C" w14:textId="77777777" w:rsidR="007F572E" w:rsidRDefault="007F572E" w:rsidP="00DF027C"/>
    <w:p w14:paraId="73999B53" w14:textId="77777777" w:rsidR="007F572E" w:rsidRDefault="007F572E" w:rsidP="00DF027C"/>
    <w:p w14:paraId="66E8BD68" w14:textId="77777777" w:rsidR="007F572E" w:rsidRDefault="007F572E" w:rsidP="00DF027C"/>
    <w:p w14:paraId="09B71B2C" w14:textId="77777777" w:rsidR="007F572E" w:rsidRDefault="007F572E" w:rsidP="00DF027C"/>
    <w:p w14:paraId="509A1909" w14:textId="77777777" w:rsidR="007F572E" w:rsidRDefault="007F572E" w:rsidP="00DF027C"/>
    <w:p w14:paraId="42BF54FF" w14:textId="77777777" w:rsidR="007F572E" w:rsidRDefault="007F572E" w:rsidP="00DF027C"/>
    <w:p w14:paraId="412C959A" w14:textId="77777777" w:rsidR="007F572E" w:rsidRDefault="007F572E" w:rsidP="00DF027C"/>
    <w:p w14:paraId="6673FC0D" w14:textId="77777777" w:rsidR="007F572E" w:rsidRDefault="007F572E" w:rsidP="00DF027C"/>
    <w:p w14:paraId="0A996707" w14:textId="77777777" w:rsidR="007F572E" w:rsidRDefault="007F572E" w:rsidP="00DF027C"/>
    <w:p w14:paraId="3A122506" w14:textId="77777777" w:rsidR="007F572E" w:rsidRDefault="007F572E" w:rsidP="00DF027C"/>
    <w:p w14:paraId="65233AD5" w14:textId="77777777" w:rsidR="007F572E" w:rsidRDefault="007F572E" w:rsidP="00DF027C"/>
    <w:p w14:paraId="1394ED8D" w14:textId="77777777" w:rsidR="007F572E" w:rsidRDefault="007F572E" w:rsidP="00DF027C"/>
    <w:p w14:paraId="5369EA7A" w14:textId="77777777" w:rsidR="007F572E" w:rsidRDefault="007F572E" w:rsidP="00DF027C"/>
    <w:p w14:paraId="134E35F9" w14:textId="77777777" w:rsidR="007A6CA8" w:rsidRDefault="007A6CA8" w:rsidP="00DF027C"/>
    <w:p w14:paraId="3A793ABE" w14:textId="77777777" w:rsidR="007A6CA8" w:rsidRPr="007A6CA8" w:rsidRDefault="007A6CA8" w:rsidP="007A6CA8"/>
    <w:p w14:paraId="57CF6815" w14:textId="77777777" w:rsidR="007A6CA8" w:rsidRPr="007A6CA8" w:rsidRDefault="007A6CA8" w:rsidP="007A6CA8"/>
    <w:p w14:paraId="22FD443B" w14:textId="77777777" w:rsidR="007A6CA8" w:rsidRDefault="007A6CA8" w:rsidP="00896189">
      <w:pPr>
        <w:jc w:val="center"/>
        <w:rPr>
          <w:u w:val="single"/>
        </w:rPr>
      </w:pPr>
      <w:r w:rsidRPr="007A6CA8">
        <w:rPr>
          <w:u w:val="single"/>
        </w:rPr>
        <w:lastRenderedPageBreak/>
        <w:t>DAILY TRAINING LOG</w:t>
      </w:r>
    </w:p>
    <w:p w14:paraId="692F474D" w14:textId="77777777" w:rsidR="007A6CA8" w:rsidRDefault="007A6CA8" w:rsidP="007A6CA8">
      <w:pPr>
        <w:rPr>
          <w:sz w:val="24"/>
        </w:rPr>
      </w:pPr>
    </w:p>
    <w:p w14:paraId="55CF33D5" w14:textId="325750A8" w:rsidR="007A6CA8" w:rsidRDefault="007A6CA8" w:rsidP="007A6CA8">
      <w:pPr>
        <w:rPr>
          <w:b w:val="0"/>
          <w:i/>
          <w:sz w:val="22"/>
        </w:rPr>
      </w:pPr>
      <w:r>
        <w:rPr>
          <w:sz w:val="24"/>
        </w:rPr>
        <w:t xml:space="preserve">Training Week: </w:t>
      </w:r>
      <w:sdt>
        <w:sdtPr>
          <w:rPr>
            <w:sz w:val="24"/>
          </w:rPr>
          <w:id w:val="-1601867864"/>
          <w:placeholder>
            <w:docPart w:val="DefaultPlaceholder_-1854013440"/>
          </w:placeholder>
          <w:showingPlcHdr/>
          <w:text/>
        </w:sdtPr>
        <w:sdtContent>
          <w:r w:rsidR="0028042D" w:rsidRPr="0028042D">
            <w:rPr>
              <w:rStyle w:val="PlaceholderText"/>
              <w:b w:val="0"/>
              <w:sz w:val="22"/>
            </w:rPr>
            <w:t>Click or tap here to enter text.</w:t>
          </w:r>
        </w:sdtContent>
      </w:sdt>
      <w:r>
        <w:rPr>
          <w:sz w:val="24"/>
        </w:rPr>
        <w:t xml:space="preserve"> </w:t>
      </w:r>
      <w:r w:rsidRPr="007A6CA8">
        <w:rPr>
          <w:b w:val="0"/>
          <w:i/>
          <w:sz w:val="22"/>
        </w:rPr>
        <w:t>(e.g., Week 1)</w:t>
      </w:r>
    </w:p>
    <w:p w14:paraId="09044A93" w14:textId="77777777" w:rsidR="007A6CA8" w:rsidRPr="007A6CA8" w:rsidRDefault="007A6CA8" w:rsidP="007A6CA8">
      <w:pPr>
        <w:rPr>
          <w:b w:val="0"/>
          <w:i/>
          <w:sz w:val="20"/>
        </w:rPr>
      </w:pPr>
      <w:r w:rsidRPr="007A6CA8">
        <w:rPr>
          <w:b w:val="0"/>
          <w:i/>
          <w:sz w:val="20"/>
        </w:rPr>
        <w:t>(Please specify training information using descriptive statements, tables, sketches, figures, etc.)</w:t>
      </w:r>
    </w:p>
    <w:tbl>
      <w:tblPr>
        <w:tblStyle w:val="TableGrid"/>
        <w:tblpPr w:leftFromText="180" w:rightFromText="180" w:vertAnchor="text" w:tblpY="1"/>
        <w:tblOverlap w:val="never"/>
        <w:tblW w:w="101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1530"/>
        <w:gridCol w:w="6930"/>
      </w:tblGrid>
      <w:tr w:rsidR="007A6CA8" w:rsidRPr="00B06E06" w14:paraId="08AE8E4D" w14:textId="77777777" w:rsidTr="007A6CA8">
        <w:trPr>
          <w:trHeight w:val="432"/>
        </w:trPr>
        <w:tc>
          <w:tcPr>
            <w:tcW w:w="1705" w:type="dxa"/>
            <w:shd w:val="clear" w:color="auto" w:fill="F2F2F2" w:themeFill="background1" w:themeFillShade="F2"/>
            <w:vAlign w:val="center"/>
          </w:tcPr>
          <w:p w14:paraId="04AD94DD" w14:textId="77777777" w:rsidR="007A6CA8" w:rsidRPr="007A6CA8" w:rsidRDefault="007A6CA8" w:rsidP="006C09C6">
            <w:pPr>
              <w:jc w:val="center"/>
              <w:rPr>
                <w:b w:val="0"/>
                <w:i/>
                <w:sz w:val="24"/>
                <w:u w:val="single"/>
              </w:rPr>
            </w:pPr>
            <w:r w:rsidRPr="007A6CA8">
              <w:rPr>
                <w:i/>
                <w:sz w:val="24"/>
                <w:u w:val="single"/>
              </w:rPr>
              <w:t>Date</w:t>
            </w:r>
          </w:p>
        </w:tc>
        <w:tc>
          <w:tcPr>
            <w:tcW w:w="1530" w:type="dxa"/>
            <w:shd w:val="clear" w:color="auto" w:fill="F2F2F2" w:themeFill="background1" w:themeFillShade="F2"/>
            <w:vAlign w:val="center"/>
          </w:tcPr>
          <w:p w14:paraId="1234A340" w14:textId="77777777" w:rsidR="007A6CA8" w:rsidRPr="007A6CA8" w:rsidRDefault="007A6CA8" w:rsidP="006C09C6">
            <w:pPr>
              <w:jc w:val="center"/>
              <w:rPr>
                <w:b w:val="0"/>
                <w:i/>
                <w:sz w:val="24"/>
                <w:u w:val="single"/>
              </w:rPr>
            </w:pPr>
            <w:r w:rsidRPr="007A6CA8">
              <w:rPr>
                <w:i/>
                <w:sz w:val="24"/>
                <w:u w:val="single"/>
              </w:rPr>
              <w:t>Time</w:t>
            </w:r>
          </w:p>
        </w:tc>
        <w:tc>
          <w:tcPr>
            <w:tcW w:w="6930" w:type="dxa"/>
            <w:shd w:val="clear" w:color="auto" w:fill="F2F2F2" w:themeFill="background1" w:themeFillShade="F2"/>
            <w:vAlign w:val="center"/>
          </w:tcPr>
          <w:p w14:paraId="0867943D" w14:textId="77777777" w:rsidR="007A6CA8" w:rsidRPr="007A6CA8" w:rsidRDefault="007A6CA8" w:rsidP="006C09C6">
            <w:pPr>
              <w:jc w:val="center"/>
              <w:rPr>
                <w:b w:val="0"/>
                <w:i/>
                <w:sz w:val="24"/>
                <w:u w:val="single"/>
              </w:rPr>
            </w:pPr>
            <w:r w:rsidRPr="007A6CA8">
              <w:rPr>
                <w:i/>
                <w:sz w:val="24"/>
                <w:u w:val="single"/>
              </w:rPr>
              <w:t>Entry</w:t>
            </w:r>
          </w:p>
        </w:tc>
      </w:tr>
      <w:tr w:rsidR="007A6CA8" w:rsidRPr="00B06E06" w14:paraId="698A3417" w14:textId="77777777" w:rsidTr="007A6CA8">
        <w:trPr>
          <w:trHeight w:val="432"/>
        </w:trPr>
        <w:tc>
          <w:tcPr>
            <w:tcW w:w="1705" w:type="dxa"/>
            <w:shd w:val="clear" w:color="auto" w:fill="F2F2F2" w:themeFill="background1" w:themeFillShade="F2"/>
            <w:vAlign w:val="center"/>
          </w:tcPr>
          <w:p w14:paraId="2B95E4E9"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307B7651"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0B76D9B2" w14:textId="77777777" w:rsidR="007A6CA8" w:rsidRPr="00407F31" w:rsidRDefault="007A6CA8" w:rsidP="006C09C6">
            <w:pPr>
              <w:rPr>
                <w:b w:val="0"/>
                <w:sz w:val="24"/>
              </w:rPr>
            </w:pPr>
          </w:p>
        </w:tc>
      </w:tr>
      <w:tr w:rsidR="007A6CA8" w:rsidRPr="00B06E06" w14:paraId="1F4245CC" w14:textId="77777777" w:rsidTr="007A6CA8">
        <w:trPr>
          <w:trHeight w:val="432"/>
        </w:trPr>
        <w:tc>
          <w:tcPr>
            <w:tcW w:w="1705" w:type="dxa"/>
            <w:shd w:val="clear" w:color="auto" w:fill="F2F2F2" w:themeFill="background1" w:themeFillShade="F2"/>
            <w:vAlign w:val="center"/>
          </w:tcPr>
          <w:p w14:paraId="75FD398F"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0E960FAC"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2DE4028A" w14:textId="77777777" w:rsidR="007A6CA8" w:rsidRPr="00407F31" w:rsidRDefault="007A6CA8" w:rsidP="006C09C6">
            <w:pPr>
              <w:rPr>
                <w:b w:val="0"/>
                <w:sz w:val="24"/>
              </w:rPr>
            </w:pPr>
          </w:p>
        </w:tc>
      </w:tr>
      <w:tr w:rsidR="007A6CA8" w:rsidRPr="00B06E06" w14:paraId="33A241CE" w14:textId="77777777" w:rsidTr="007A6CA8">
        <w:trPr>
          <w:trHeight w:val="432"/>
        </w:trPr>
        <w:tc>
          <w:tcPr>
            <w:tcW w:w="1705" w:type="dxa"/>
            <w:shd w:val="clear" w:color="auto" w:fill="F2F2F2" w:themeFill="background1" w:themeFillShade="F2"/>
            <w:vAlign w:val="center"/>
          </w:tcPr>
          <w:p w14:paraId="4C7C5888"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595D46CD"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6A7207CD" w14:textId="77777777" w:rsidR="007A6CA8" w:rsidRPr="00407F31" w:rsidRDefault="007A6CA8" w:rsidP="006C09C6">
            <w:pPr>
              <w:rPr>
                <w:b w:val="0"/>
                <w:sz w:val="24"/>
              </w:rPr>
            </w:pPr>
          </w:p>
        </w:tc>
      </w:tr>
      <w:tr w:rsidR="007A6CA8" w:rsidRPr="00B06E06" w14:paraId="6F7321B5" w14:textId="77777777" w:rsidTr="007A6CA8">
        <w:trPr>
          <w:trHeight w:val="432"/>
        </w:trPr>
        <w:tc>
          <w:tcPr>
            <w:tcW w:w="1705" w:type="dxa"/>
            <w:shd w:val="clear" w:color="auto" w:fill="F2F2F2" w:themeFill="background1" w:themeFillShade="F2"/>
            <w:vAlign w:val="center"/>
          </w:tcPr>
          <w:p w14:paraId="72C338C0"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46651170"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2E5AE0E9" w14:textId="77777777" w:rsidR="007A6CA8" w:rsidRPr="00407F31" w:rsidRDefault="007A6CA8" w:rsidP="006C09C6">
            <w:pPr>
              <w:rPr>
                <w:b w:val="0"/>
                <w:sz w:val="24"/>
              </w:rPr>
            </w:pPr>
          </w:p>
        </w:tc>
      </w:tr>
      <w:tr w:rsidR="007A6CA8" w:rsidRPr="00B06E06" w14:paraId="578A452B" w14:textId="77777777" w:rsidTr="007A6CA8">
        <w:trPr>
          <w:trHeight w:val="432"/>
        </w:trPr>
        <w:tc>
          <w:tcPr>
            <w:tcW w:w="1705" w:type="dxa"/>
            <w:shd w:val="clear" w:color="auto" w:fill="F2F2F2" w:themeFill="background1" w:themeFillShade="F2"/>
            <w:vAlign w:val="center"/>
          </w:tcPr>
          <w:p w14:paraId="2EE11F81"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0D82705B"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601D1A64" w14:textId="77777777" w:rsidR="007A6CA8" w:rsidRPr="00407F31" w:rsidRDefault="007A6CA8" w:rsidP="006C09C6">
            <w:pPr>
              <w:rPr>
                <w:b w:val="0"/>
                <w:sz w:val="24"/>
              </w:rPr>
            </w:pPr>
          </w:p>
        </w:tc>
      </w:tr>
      <w:tr w:rsidR="007A6CA8" w:rsidRPr="00B06E06" w14:paraId="5503BFEA" w14:textId="77777777" w:rsidTr="007A6CA8">
        <w:trPr>
          <w:trHeight w:val="432"/>
        </w:trPr>
        <w:tc>
          <w:tcPr>
            <w:tcW w:w="1705" w:type="dxa"/>
            <w:shd w:val="clear" w:color="auto" w:fill="F2F2F2" w:themeFill="background1" w:themeFillShade="F2"/>
            <w:vAlign w:val="center"/>
          </w:tcPr>
          <w:p w14:paraId="6E8C7077"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1CC36A03"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0FC6B468" w14:textId="77777777" w:rsidR="007A6CA8" w:rsidRPr="00407F31" w:rsidRDefault="007A6CA8" w:rsidP="006C09C6">
            <w:pPr>
              <w:rPr>
                <w:b w:val="0"/>
                <w:sz w:val="24"/>
              </w:rPr>
            </w:pPr>
          </w:p>
        </w:tc>
      </w:tr>
      <w:tr w:rsidR="007A6CA8" w:rsidRPr="00B06E06" w14:paraId="6EBBCA75" w14:textId="77777777" w:rsidTr="007A6CA8">
        <w:trPr>
          <w:trHeight w:val="432"/>
        </w:trPr>
        <w:tc>
          <w:tcPr>
            <w:tcW w:w="1705" w:type="dxa"/>
            <w:shd w:val="clear" w:color="auto" w:fill="F2F2F2" w:themeFill="background1" w:themeFillShade="F2"/>
            <w:vAlign w:val="center"/>
          </w:tcPr>
          <w:p w14:paraId="0BE64E73"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1D5C4E79"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793B3060" w14:textId="77777777" w:rsidR="007A6CA8" w:rsidRPr="00407F31" w:rsidRDefault="007A6CA8" w:rsidP="006C09C6">
            <w:pPr>
              <w:rPr>
                <w:b w:val="0"/>
                <w:sz w:val="24"/>
              </w:rPr>
            </w:pPr>
          </w:p>
        </w:tc>
      </w:tr>
      <w:tr w:rsidR="007A6CA8" w:rsidRPr="00B06E06" w14:paraId="5A1E587B" w14:textId="77777777" w:rsidTr="007A6CA8">
        <w:trPr>
          <w:trHeight w:val="432"/>
        </w:trPr>
        <w:tc>
          <w:tcPr>
            <w:tcW w:w="1705" w:type="dxa"/>
            <w:shd w:val="clear" w:color="auto" w:fill="F2F2F2" w:themeFill="background1" w:themeFillShade="F2"/>
            <w:vAlign w:val="center"/>
          </w:tcPr>
          <w:p w14:paraId="3552E6D0"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486D7A3A"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2AF6D38B" w14:textId="77777777" w:rsidR="007A6CA8" w:rsidRPr="00407F31" w:rsidRDefault="007A6CA8" w:rsidP="006C09C6">
            <w:pPr>
              <w:rPr>
                <w:b w:val="0"/>
                <w:sz w:val="24"/>
              </w:rPr>
            </w:pPr>
          </w:p>
        </w:tc>
      </w:tr>
      <w:tr w:rsidR="007A6CA8" w:rsidRPr="00B06E06" w14:paraId="6390E98E" w14:textId="77777777" w:rsidTr="007A6CA8">
        <w:trPr>
          <w:trHeight w:val="432"/>
        </w:trPr>
        <w:tc>
          <w:tcPr>
            <w:tcW w:w="1705" w:type="dxa"/>
            <w:shd w:val="clear" w:color="auto" w:fill="F2F2F2" w:themeFill="background1" w:themeFillShade="F2"/>
            <w:vAlign w:val="center"/>
          </w:tcPr>
          <w:p w14:paraId="5935507B"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6D5D6ACD"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33D73ECC" w14:textId="77777777" w:rsidR="007A6CA8" w:rsidRPr="00407F31" w:rsidRDefault="007A6CA8" w:rsidP="006C09C6">
            <w:pPr>
              <w:rPr>
                <w:b w:val="0"/>
                <w:sz w:val="24"/>
              </w:rPr>
            </w:pPr>
          </w:p>
        </w:tc>
      </w:tr>
      <w:tr w:rsidR="007A6CA8" w:rsidRPr="00B06E06" w14:paraId="548461C2" w14:textId="77777777" w:rsidTr="007A6CA8">
        <w:trPr>
          <w:trHeight w:val="432"/>
        </w:trPr>
        <w:tc>
          <w:tcPr>
            <w:tcW w:w="1705" w:type="dxa"/>
            <w:shd w:val="clear" w:color="auto" w:fill="F2F2F2" w:themeFill="background1" w:themeFillShade="F2"/>
            <w:vAlign w:val="center"/>
          </w:tcPr>
          <w:p w14:paraId="495CD76F"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09C197EB"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62EDB6A2" w14:textId="77777777" w:rsidR="007A6CA8" w:rsidRPr="00407F31" w:rsidRDefault="007A6CA8" w:rsidP="006C09C6">
            <w:pPr>
              <w:rPr>
                <w:b w:val="0"/>
                <w:sz w:val="24"/>
              </w:rPr>
            </w:pPr>
          </w:p>
        </w:tc>
      </w:tr>
      <w:tr w:rsidR="007A6CA8" w:rsidRPr="00B06E06" w14:paraId="3A314CC3" w14:textId="77777777" w:rsidTr="007A6CA8">
        <w:trPr>
          <w:trHeight w:val="432"/>
        </w:trPr>
        <w:tc>
          <w:tcPr>
            <w:tcW w:w="1705" w:type="dxa"/>
            <w:shd w:val="clear" w:color="auto" w:fill="F2F2F2" w:themeFill="background1" w:themeFillShade="F2"/>
            <w:vAlign w:val="center"/>
          </w:tcPr>
          <w:p w14:paraId="75A72172"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27BB07AE"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4D225C07" w14:textId="77777777" w:rsidR="007A6CA8" w:rsidRPr="00407F31" w:rsidRDefault="007A6CA8" w:rsidP="006C09C6">
            <w:pPr>
              <w:rPr>
                <w:b w:val="0"/>
                <w:sz w:val="24"/>
              </w:rPr>
            </w:pPr>
          </w:p>
        </w:tc>
      </w:tr>
      <w:tr w:rsidR="007A6CA8" w:rsidRPr="00B06E06" w14:paraId="36DEE609" w14:textId="77777777" w:rsidTr="007A6CA8">
        <w:trPr>
          <w:trHeight w:val="432"/>
        </w:trPr>
        <w:tc>
          <w:tcPr>
            <w:tcW w:w="1705" w:type="dxa"/>
            <w:shd w:val="clear" w:color="auto" w:fill="F2F2F2" w:themeFill="background1" w:themeFillShade="F2"/>
            <w:vAlign w:val="center"/>
          </w:tcPr>
          <w:p w14:paraId="105AB4FA"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02DD9006"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08EAE84F" w14:textId="77777777" w:rsidR="007A6CA8" w:rsidRPr="00407F31" w:rsidRDefault="007A6CA8" w:rsidP="006C09C6">
            <w:pPr>
              <w:rPr>
                <w:b w:val="0"/>
                <w:sz w:val="24"/>
              </w:rPr>
            </w:pPr>
          </w:p>
        </w:tc>
      </w:tr>
      <w:tr w:rsidR="007A6CA8" w:rsidRPr="00B06E06" w14:paraId="7E2D2DBB" w14:textId="77777777" w:rsidTr="007A6CA8">
        <w:trPr>
          <w:trHeight w:val="432"/>
        </w:trPr>
        <w:tc>
          <w:tcPr>
            <w:tcW w:w="1705" w:type="dxa"/>
            <w:shd w:val="clear" w:color="auto" w:fill="F2F2F2" w:themeFill="background1" w:themeFillShade="F2"/>
            <w:vAlign w:val="center"/>
          </w:tcPr>
          <w:p w14:paraId="202BAEBE"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46DB8484"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6E779F75" w14:textId="77777777" w:rsidR="007A6CA8" w:rsidRPr="00407F31" w:rsidRDefault="007A6CA8" w:rsidP="006C09C6">
            <w:pPr>
              <w:rPr>
                <w:b w:val="0"/>
                <w:sz w:val="24"/>
              </w:rPr>
            </w:pPr>
          </w:p>
        </w:tc>
      </w:tr>
      <w:tr w:rsidR="007A6CA8" w:rsidRPr="00B06E06" w14:paraId="3C2726F7" w14:textId="77777777" w:rsidTr="007A6CA8">
        <w:trPr>
          <w:trHeight w:val="432"/>
        </w:trPr>
        <w:tc>
          <w:tcPr>
            <w:tcW w:w="1705" w:type="dxa"/>
            <w:shd w:val="clear" w:color="auto" w:fill="F2F2F2" w:themeFill="background1" w:themeFillShade="F2"/>
            <w:vAlign w:val="center"/>
          </w:tcPr>
          <w:p w14:paraId="2640643C"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0F520AAC"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597016CA" w14:textId="77777777" w:rsidR="007A6CA8" w:rsidRPr="00407F31" w:rsidRDefault="007A6CA8" w:rsidP="006C09C6">
            <w:pPr>
              <w:rPr>
                <w:b w:val="0"/>
                <w:sz w:val="24"/>
              </w:rPr>
            </w:pPr>
          </w:p>
        </w:tc>
      </w:tr>
      <w:tr w:rsidR="007A6CA8" w:rsidRPr="00B06E06" w14:paraId="72527733" w14:textId="77777777" w:rsidTr="007A6CA8">
        <w:trPr>
          <w:trHeight w:val="432"/>
        </w:trPr>
        <w:tc>
          <w:tcPr>
            <w:tcW w:w="1705" w:type="dxa"/>
            <w:shd w:val="clear" w:color="auto" w:fill="F2F2F2" w:themeFill="background1" w:themeFillShade="F2"/>
            <w:vAlign w:val="center"/>
          </w:tcPr>
          <w:p w14:paraId="450E9491"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5B66596A"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00811014" w14:textId="77777777" w:rsidR="007A6CA8" w:rsidRPr="00407F31" w:rsidRDefault="007A6CA8" w:rsidP="006C09C6">
            <w:pPr>
              <w:rPr>
                <w:b w:val="0"/>
                <w:sz w:val="24"/>
              </w:rPr>
            </w:pPr>
          </w:p>
        </w:tc>
      </w:tr>
      <w:tr w:rsidR="007A6CA8" w:rsidRPr="00B06E06" w14:paraId="08A5A228" w14:textId="77777777" w:rsidTr="007A6CA8">
        <w:trPr>
          <w:trHeight w:val="432"/>
        </w:trPr>
        <w:tc>
          <w:tcPr>
            <w:tcW w:w="1705" w:type="dxa"/>
            <w:shd w:val="clear" w:color="auto" w:fill="F2F2F2" w:themeFill="background1" w:themeFillShade="F2"/>
            <w:vAlign w:val="center"/>
          </w:tcPr>
          <w:p w14:paraId="60B3D89C"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6E89D26E"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385AA62B" w14:textId="77777777" w:rsidR="007A6CA8" w:rsidRPr="00407F31" w:rsidRDefault="007A6CA8" w:rsidP="006C09C6">
            <w:pPr>
              <w:rPr>
                <w:b w:val="0"/>
                <w:sz w:val="24"/>
              </w:rPr>
            </w:pPr>
          </w:p>
        </w:tc>
      </w:tr>
      <w:tr w:rsidR="007A6CA8" w:rsidRPr="00B06E06" w14:paraId="4AE6A8D6" w14:textId="77777777" w:rsidTr="007A6CA8">
        <w:trPr>
          <w:trHeight w:val="432"/>
        </w:trPr>
        <w:tc>
          <w:tcPr>
            <w:tcW w:w="1705" w:type="dxa"/>
            <w:shd w:val="clear" w:color="auto" w:fill="F2F2F2" w:themeFill="background1" w:themeFillShade="F2"/>
            <w:vAlign w:val="center"/>
          </w:tcPr>
          <w:p w14:paraId="554A8689"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271823D7"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6423C26D" w14:textId="77777777" w:rsidR="007A6CA8" w:rsidRPr="00407F31" w:rsidRDefault="007A6CA8" w:rsidP="006C09C6">
            <w:pPr>
              <w:rPr>
                <w:b w:val="0"/>
                <w:sz w:val="24"/>
              </w:rPr>
            </w:pPr>
          </w:p>
        </w:tc>
      </w:tr>
      <w:tr w:rsidR="007A6CA8" w:rsidRPr="00B06E06" w14:paraId="45C9F82F" w14:textId="77777777" w:rsidTr="007A6CA8">
        <w:trPr>
          <w:trHeight w:val="432"/>
        </w:trPr>
        <w:tc>
          <w:tcPr>
            <w:tcW w:w="1705" w:type="dxa"/>
            <w:shd w:val="clear" w:color="auto" w:fill="F2F2F2" w:themeFill="background1" w:themeFillShade="F2"/>
            <w:vAlign w:val="center"/>
          </w:tcPr>
          <w:p w14:paraId="0DE80066" w14:textId="77777777" w:rsidR="007A6CA8" w:rsidRPr="00407F31" w:rsidRDefault="007A6CA8" w:rsidP="006C09C6">
            <w:pPr>
              <w:rPr>
                <w:b w:val="0"/>
                <w:sz w:val="24"/>
              </w:rPr>
            </w:pPr>
          </w:p>
        </w:tc>
        <w:tc>
          <w:tcPr>
            <w:tcW w:w="1530" w:type="dxa"/>
            <w:shd w:val="clear" w:color="auto" w:fill="F2F2F2" w:themeFill="background1" w:themeFillShade="F2"/>
            <w:vAlign w:val="center"/>
          </w:tcPr>
          <w:p w14:paraId="1863F6B0" w14:textId="77777777" w:rsidR="007A6CA8" w:rsidRPr="00407F31" w:rsidRDefault="007A6CA8" w:rsidP="006C09C6">
            <w:pPr>
              <w:rPr>
                <w:b w:val="0"/>
                <w:sz w:val="24"/>
              </w:rPr>
            </w:pPr>
          </w:p>
        </w:tc>
        <w:tc>
          <w:tcPr>
            <w:tcW w:w="6930" w:type="dxa"/>
            <w:shd w:val="clear" w:color="auto" w:fill="F2F2F2" w:themeFill="background1" w:themeFillShade="F2"/>
            <w:vAlign w:val="center"/>
          </w:tcPr>
          <w:p w14:paraId="4DFB892A" w14:textId="77777777" w:rsidR="007A6CA8" w:rsidRPr="00407F31" w:rsidRDefault="007A6CA8" w:rsidP="006C09C6">
            <w:pPr>
              <w:rPr>
                <w:b w:val="0"/>
                <w:sz w:val="24"/>
              </w:rPr>
            </w:pPr>
          </w:p>
        </w:tc>
      </w:tr>
      <w:tr w:rsidR="007A6CA8" w:rsidRPr="00B06E06" w14:paraId="5D1D8559" w14:textId="77777777" w:rsidTr="002170EC">
        <w:trPr>
          <w:trHeight w:val="432"/>
        </w:trPr>
        <w:tc>
          <w:tcPr>
            <w:tcW w:w="1705" w:type="dxa"/>
            <w:shd w:val="clear" w:color="auto" w:fill="F2F2F2" w:themeFill="background1" w:themeFillShade="F2"/>
            <w:vAlign w:val="center"/>
          </w:tcPr>
          <w:p w14:paraId="7042FA70" w14:textId="77777777" w:rsidR="007A6CA8" w:rsidRPr="007A6CA8" w:rsidRDefault="007A6CA8" w:rsidP="006C09C6">
            <w:pPr>
              <w:jc w:val="center"/>
              <w:rPr>
                <w:b w:val="0"/>
                <w:sz w:val="24"/>
              </w:rPr>
            </w:pPr>
            <w:r w:rsidRPr="007A6CA8">
              <w:rPr>
                <w:sz w:val="24"/>
              </w:rPr>
              <w:t>TOTAL HOURS</w:t>
            </w:r>
          </w:p>
        </w:tc>
        <w:tc>
          <w:tcPr>
            <w:tcW w:w="1530" w:type="dxa"/>
            <w:shd w:val="clear" w:color="auto" w:fill="F2F2F2" w:themeFill="background1" w:themeFillShade="F2"/>
            <w:vAlign w:val="center"/>
          </w:tcPr>
          <w:p w14:paraId="548E92F2" w14:textId="77777777" w:rsidR="007A6CA8" w:rsidRPr="007A6CA8" w:rsidRDefault="007A6CA8" w:rsidP="006C09C6">
            <w:pPr>
              <w:jc w:val="center"/>
              <w:rPr>
                <w:b w:val="0"/>
                <w:sz w:val="24"/>
              </w:rPr>
            </w:pPr>
            <w:r w:rsidRPr="007A6CA8">
              <w:rPr>
                <w:sz w:val="24"/>
              </w:rPr>
              <w:t>##</w:t>
            </w:r>
          </w:p>
        </w:tc>
        <w:tc>
          <w:tcPr>
            <w:tcW w:w="6930" w:type="dxa"/>
            <w:shd w:val="clear" w:color="auto" w:fill="A6A6A6" w:themeFill="background1" w:themeFillShade="A6"/>
            <w:vAlign w:val="center"/>
          </w:tcPr>
          <w:p w14:paraId="7CA83C48" w14:textId="77777777" w:rsidR="007A6CA8" w:rsidRPr="002170EC" w:rsidRDefault="007A6CA8" w:rsidP="006C09C6">
            <w:pPr>
              <w:rPr>
                <w:highlight w:val="darkGray"/>
              </w:rPr>
            </w:pPr>
          </w:p>
        </w:tc>
      </w:tr>
    </w:tbl>
    <w:p w14:paraId="50919673" w14:textId="77777777" w:rsidR="007A6CA8" w:rsidRPr="007A6CA8" w:rsidRDefault="007A6CA8" w:rsidP="007A6CA8">
      <w:pPr>
        <w:rPr>
          <w:b w:val="0"/>
          <w:i/>
          <w:sz w:val="22"/>
        </w:rPr>
      </w:pPr>
      <w:r w:rsidRPr="007A6CA8">
        <w:rPr>
          <w:b w:val="0"/>
          <w:i/>
          <w:sz w:val="22"/>
        </w:rPr>
        <w:t>Note: Please include attachments whenever necessary</w:t>
      </w:r>
    </w:p>
    <w:p w14:paraId="7C45A1ED" w14:textId="77777777" w:rsidR="007A6CA8" w:rsidRDefault="007A6CA8" w:rsidP="007A6CA8">
      <w:pPr>
        <w:pBdr>
          <w:bottom w:val="single" w:sz="4" w:space="1" w:color="FFFFFF" w:themeColor="background1"/>
        </w:pBdr>
        <w:rPr>
          <w:b w:val="0"/>
          <w:sz w:val="22"/>
        </w:rPr>
      </w:pPr>
    </w:p>
    <w:p w14:paraId="1661ED5F" w14:textId="77777777" w:rsidR="007A6CA8" w:rsidRPr="007A6CA8" w:rsidRDefault="007A6CA8" w:rsidP="007A6CA8">
      <w:pPr>
        <w:pBdr>
          <w:bottom w:val="single" w:sz="4" w:space="1" w:color="FFFFFF" w:themeColor="background1"/>
        </w:pBdr>
        <w:rPr>
          <w:sz w:val="22"/>
        </w:rPr>
      </w:pPr>
      <w:r w:rsidRPr="007A6CA8">
        <w:rPr>
          <w:sz w:val="22"/>
        </w:rPr>
        <w:t>Declaration</w:t>
      </w:r>
    </w:p>
    <w:p w14:paraId="45DC1B1F" w14:textId="77777777" w:rsidR="007A6CA8" w:rsidRPr="007A6CA8" w:rsidRDefault="007A6CA8" w:rsidP="007A6CA8">
      <w:pPr>
        <w:rPr>
          <w:b w:val="0"/>
          <w:sz w:val="22"/>
        </w:rPr>
      </w:pPr>
      <w:r w:rsidRPr="007A6CA8">
        <w:rPr>
          <w:b w:val="0"/>
          <w:sz w:val="22"/>
        </w:rPr>
        <w:t>I hereby declare that all information provided above is true.</w:t>
      </w:r>
    </w:p>
    <w:p w14:paraId="28094449" w14:textId="77777777" w:rsidR="007A6CA8" w:rsidRDefault="007A6CA8" w:rsidP="007A6CA8">
      <w:pPr>
        <w:rPr>
          <w:b w:val="0"/>
          <w:sz w:val="22"/>
        </w:rPr>
      </w:pPr>
    </w:p>
    <w:p w14:paraId="068D7E10" w14:textId="77777777" w:rsidR="007A6CA8" w:rsidRPr="007A6CA8" w:rsidRDefault="007A6CA8" w:rsidP="007A6CA8">
      <w:pPr>
        <w:rPr>
          <w:b w:val="0"/>
          <w:sz w:val="22"/>
        </w:rPr>
      </w:pPr>
    </w:p>
    <w:p w14:paraId="7D29E19C" w14:textId="77777777" w:rsidR="007A6CA8" w:rsidRPr="007A6CA8" w:rsidRDefault="007A6CA8" w:rsidP="007A6CA8">
      <w:pPr>
        <w:rPr>
          <w:b w:val="0"/>
          <w:sz w:val="22"/>
        </w:rPr>
      </w:pPr>
    </w:p>
    <w:p w14:paraId="4AC1078C" w14:textId="77777777" w:rsidR="007A6CA8" w:rsidRPr="007A6CA8" w:rsidRDefault="00557817" w:rsidP="007A6CA8">
      <w:pPr>
        <w:rPr>
          <w:b w:val="0"/>
          <w:sz w:val="22"/>
        </w:rPr>
      </w:pPr>
      <w:r>
        <w:rPr>
          <w:b w:val="0"/>
          <w:noProof/>
          <w:sz w:val="22"/>
        </w:rPr>
        <mc:AlternateContent>
          <mc:Choice Requires="wps">
            <w:drawing>
              <wp:anchor distT="0" distB="0" distL="114300" distR="114300" simplePos="0" relativeHeight="252181504" behindDoc="0" locked="0" layoutInCell="1" allowOverlap="1" wp14:anchorId="6FD5A1FD" wp14:editId="71B45175">
                <wp:simplePos x="0" y="0"/>
                <wp:positionH relativeFrom="column">
                  <wp:posOffset>4411980</wp:posOffset>
                </wp:positionH>
                <wp:positionV relativeFrom="paragraph">
                  <wp:posOffset>8255</wp:posOffset>
                </wp:positionV>
                <wp:extent cx="1524000" cy="0"/>
                <wp:effectExtent l="0" t="0" r="0" b="0"/>
                <wp:wrapNone/>
                <wp:docPr id="101" name="Straight Connector 101"/>
                <wp:cNvGraphicFramePr/>
                <a:graphic xmlns:a="http://schemas.openxmlformats.org/drawingml/2006/main">
                  <a:graphicData uri="http://schemas.microsoft.com/office/word/2010/wordprocessingShape">
                    <wps:wsp>
                      <wps:cNvCnPr/>
                      <wps:spPr>
                        <a:xfrm>
                          <a:off x="0" y="0"/>
                          <a:ext cx="1524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F9A1CA" id="Straight Connector 101" o:spid="_x0000_s1026" style="position:absolute;z-index:252181504;visibility:visible;mso-wrap-style:square;mso-wrap-distance-left:9pt;mso-wrap-distance-top:0;mso-wrap-distance-right:9pt;mso-wrap-distance-bottom:0;mso-position-horizontal:absolute;mso-position-horizontal-relative:text;mso-position-vertical:absolute;mso-position-vertical-relative:text" from="347.4pt,.65pt" to="467.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" strokecolor="#024f75 [3204]" strokeweight="1pt"/>
            </w:pict>
          </mc:Fallback>
        </mc:AlternateContent>
      </w:r>
      <w:r>
        <w:rPr>
          <w:b w:val="0"/>
          <w:noProof/>
          <w:sz w:val="22"/>
        </w:rPr>
        <mc:AlternateContent>
          <mc:Choice Requires="wps">
            <w:drawing>
              <wp:anchor distT="0" distB="0" distL="114300" distR="114300" simplePos="0" relativeHeight="252191744" behindDoc="0" locked="0" layoutInCell="1" allowOverlap="1" wp14:anchorId="7CEA9749" wp14:editId="4EBAD04B">
                <wp:simplePos x="0" y="0"/>
                <wp:positionH relativeFrom="column">
                  <wp:posOffset>2011680</wp:posOffset>
                </wp:positionH>
                <wp:positionV relativeFrom="paragraph">
                  <wp:posOffset>8255</wp:posOffset>
                </wp:positionV>
                <wp:extent cx="1524000" cy="0"/>
                <wp:effectExtent l="0" t="0" r="0" b="0"/>
                <wp:wrapNone/>
                <wp:docPr id="105" name="Straight Connector 105"/>
                <wp:cNvGraphicFramePr/>
                <a:graphic xmlns:a="http://schemas.openxmlformats.org/drawingml/2006/main">
                  <a:graphicData uri="http://schemas.microsoft.com/office/word/2010/wordprocessingShape">
                    <wps:wsp>
                      <wps:cNvCnPr/>
                      <wps:spPr>
                        <a:xfrm>
                          <a:off x="0" y="0"/>
                          <a:ext cx="1524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483F98" id="Straight Connector 105" o:spid="_x0000_s1026" style="position:absolute;z-index:252191744;visibility:visible;mso-wrap-style:square;mso-wrap-distance-left:9pt;mso-wrap-distance-top:0;mso-wrap-distance-right:9pt;mso-wrap-distance-bottom:0;mso-position-horizontal:absolute;mso-position-horizontal-relative:text;mso-position-vertical:absolute;mso-position-vertical-relative:text" from="158.4pt,.65pt" to="278.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" strokecolor="#024f75 [3204]" strokeweight="1pt"/>
            </w:pict>
          </mc:Fallback>
        </mc:AlternateContent>
      </w:r>
      <w:r>
        <w:rPr>
          <w:b w:val="0"/>
          <w:noProof/>
          <w:sz w:val="22"/>
        </w:rPr>
        <mc:AlternateContent>
          <mc:Choice Requires="wps">
            <w:drawing>
              <wp:anchor distT="0" distB="0" distL="114300" distR="114300" simplePos="0" relativeHeight="252184576" behindDoc="0" locked="0" layoutInCell="1" allowOverlap="1" wp14:anchorId="13E3D8E6" wp14:editId="2704B0BF">
                <wp:simplePos x="0" y="0"/>
                <wp:positionH relativeFrom="margin">
                  <wp:align>left</wp:align>
                </wp:positionH>
                <wp:positionV relativeFrom="paragraph">
                  <wp:posOffset>3810</wp:posOffset>
                </wp:positionV>
                <wp:extent cx="1524000" cy="0"/>
                <wp:effectExtent l="0" t="0" r="0" b="0"/>
                <wp:wrapNone/>
                <wp:docPr id="104" name="Straight Connector 104"/>
                <wp:cNvGraphicFramePr/>
                <a:graphic xmlns:a="http://schemas.openxmlformats.org/drawingml/2006/main">
                  <a:graphicData uri="http://schemas.microsoft.com/office/word/2010/wordprocessingShape">
                    <wps:wsp>
                      <wps:cNvCnPr/>
                      <wps:spPr>
                        <a:xfrm>
                          <a:off x="0" y="0"/>
                          <a:ext cx="1524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0B6DD9" id="Straight Connector 104" o:spid="_x0000_s1026" style="position:absolute;z-index:252184576;visibility:visible;mso-wrap-style:square;mso-wrap-distance-left:9pt;mso-wrap-distance-top:0;mso-wrap-distance-right:9pt;mso-wrap-distance-bottom:0;mso-position-horizontal:left;mso-position-horizontal-relative:margin;mso-position-vertical:absolute;mso-position-vertical-relative:text" from="0,.3pt" to="12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" strokecolor="#024f75 [3204]" strokeweight="1pt">
                <w10:wrap anchorx="margin"/>
              </v:line>
            </w:pict>
          </mc:Fallback>
        </mc:AlternateContent>
      </w:r>
      <w:r w:rsidR="007A6CA8" w:rsidRPr="007A6CA8">
        <w:rPr>
          <w:b w:val="0"/>
          <w:sz w:val="22"/>
        </w:rPr>
        <w:t>Signed by Trainee</w:t>
      </w:r>
      <w:r w:rsidR="007A6CA8" w:rsidRPr="007A6CA8">
        <w:rPr>
          <w:b w:val="0"/>
          <w:sz w:val="22"/>
        </w:rPr>
        <w:tab/>
      </w:r>
      <w:r w:rsidR="007A6CA8" w:rsidRPr="007A6CA8">
        <w:rPr>
          <w:b w:val="0"/>
          <w:sz w:val="22"/>
        </w:rPr>
        <w:tab/>
      </w:r>
      <w:r w:rsidR="007A6CA8" w:rsidRPr="007A6CA8">
        <w:rPr>
          <w:b w:val="0"/>
          <w:sz w:val="22"/>
        </w:rPr>
        <w:tab/>
      </w:r>
      <w:r>
        <w:rPr>
          <w:b w:val="0"/>
          <w:sz w:val="22"/>
        </w:rPr>
        <w:t xml:space="preserve">            </w:t>
      </w:r>
      <w:r w:rsidR="007A6CA8" w:rsidRPr="007A6CA8">
        <w:rPr>
          <w:b w:val="0"/>
          <w:sz w:val="22"/>
        </w:rPr>
        <w:t>Date</w:t>
      </w:r>
      <w:r w:rsidR="007A6CA8" w:rsidRPr="007A6CA8">
        <w:rPr>
          <w:b w:val="0"/>
          <w:sz w:val="22"/>
        </w:rPr>
        <w:tab/>
      </w:r>
      <w:r w:rsidR="007A6CA8" w:rsidRPr="007A6CA8">
        <w:rPr>
          <w:b w:val="0"/>
          <w:sz w:val="22"/>
        </w:rPr>
        <w:tab/>
      </w:r>
      <w:r w:rsidR="007A6CA8" w:rsidRPr="007A6CA8">
        <w:rPr>
          <w:b w:val="0"/>
          <w:sz w:val="22"/>
        </w:rPr>
        <w:tab/>
      </w:r>
      <w:r w:rsidR="007A6CA8" w:rsidRPr="007A6CA8">
        <w:rPr>
          <w:b w:val="0"/>
          <w:sz w:val="22"/>
        </w:rPr>
        <w:tab/>
        <w:t>Signed by Supervisor</w:t>
      </w:r>
    </w:p>
    <w:p w14:paraId="6A4B52A9" w14:textId="77777777" w:rsidR="007A6CA8" w:rsidRDefault="007A6CA8" w:rsidP="007A6CA8">
      <w:pPr>
        <w:jc w:val="center"/>
        <w:rPr>
          <w:b w:val="0"/>
          <w:sz w:val="22"/>
        </w:rPr>
      </w:pPr>
    </w:p>
    <w:sectPr w:rsidR="007A6CA8" w:rsidSect="00E22620">
      <w:headerReference w:type="default" r:id="rId16"/>
      <w:footerReference w:type="default" r:id="rId17"/>
      <w:headerReference w:type="first" r:id="rId18"/>
      <w:footerReference w:type="first" r:id="rId19"/>
      <w:pgSz w:w="12240" w:h="15840" w:code="1"/>
      <w:pgMar w:top="432" w:right="1152" w:bottom="720" w:left="1152" w:header="0" w:footer="288" w:gutter="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73A9C" w14:textId="77777777" w:rsidR="006C09C6" w:rsidRDefault="006C09C6">
      <w:r>
        <w:separator/>
      </w:r>
    </w:p>
    <w:p w14:paraId="7DE04DA2" w14:textId="77777777" w:rsidR="006C09C6" w:rsidRDefault="006C09C6"/>
  </w:endnote>
  <w:endnote w:type="continuationSeparator" w:id="0">
    <w:p w14:paraId="5E4A8B2A" w14:textId="77777777" w:rsidR="006C09C6" w:rsidRDefault="006C09C6">
      <w:r>
        <w:continuationSeparator/>
      </w:r>
    </w:p>
    <w:p w14:paraId="6CC9A512" w14:textId="77777777" w:rsidR="006C09C6" w:rsidRDefault="006C0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00000287" w:usb1="08070000" w:usb2="00000010"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12630" w14:textId="77777777" w:rsidR="006C09C6" w:rsidRPr="008205B0" w:rsidRDefault="006C09C6" w:rsidP="008205B0">
    <w:pPr>
      <w:pStyle w:val="Footer"/>
      <w:rPr>
        <w:b w:val="0"/>
        <w:color w:val="auto"/>
        <w:sz w:val="20"/>
        <w:szCs w:val="20"/>
      </w:rPr>
    </w:pPr>
    <w:r w:rsidRPr="008205B0">
      <w:rPr>
        <w:b w:val="0"/>
        <w:color w:val="auto"/>
        <w:sz w:val="20"/>
        <w:szCs w:val="20"/>
      </w:rPr>
      <w:t>Reference Number: MAN-FOES-01</w:t>
    </w:r>
    <w:r w:rsidRPr="008205B0">
      <w:rPr>
        <w:b w:val="0"/>
        <w:color w:val="auto"/>
        <w:sz w:val="20"/>
        <w:szCs w:val="20"/>
      </w:rPr>
      <w:tab/>
    </w:r>
    <w:r w:rsidRPr="008205B0">
      <w:rPr>
        <w:b w:val="0"/>
        <w:color w:val="auto"/>
        <w:sz w:val="20"/>
        <w:szCs w:val="20"/>
      </w:rPr>
      <w:tab/>
    </w:r>
    <w:r w:rsidRPr="008205B0">
      <w:rPr>
        <w:b w:val="0"/>
        <w:color w:val="auto"/>
        <w:sz w:val="20"/>
        <w:szCs w:val="20"/>
      </w:rPr>
      <w:tab/>
      <w:t>Version: 14</w:t>
    </w:r>
    <w:r w:rsidRPr="008205B0">
      <w:rPr>
        <w:b w:val="0"/>
        <w:color w:val="auto"/>
        <w:sz w:val="20"/>
        <w:szCs w:val="20"/>
      </w:rPr>
      <w:tab/>
    </w:r>
    <w:r w:rsidRPr="008205B0">
      <w:rPr>
        <w:b w:val="0"/>
        <w:color w:val="auto"/>
        <w:sz w:val="20"/>
        <w:szCs w:val="20"/>
      </w:rPr>
      <w:tab/>
    </w:r>
    <w:r w:rsidRPr="008205B0">
      <w:rPr>
        <w:b w:val="0"/>
        <w:color w:val="auto"/>
        <w:sz w:val="20"/>
        <w:szCs w:val="20"/>
      </w:rPr>
      <w:tab/>
    </w:r>
    <w:r w:rsidRPr="008205B0">
      <w:rPr>
        <w:b w:val="0"/>
        <w:color w:val="auto"/>
        <w:sz w:val="20"/>
        <w:szCs w:val="20"/>
      </w:rPr>
      <w:tab/>
    </w:r>
    <w:sdt>
      <w:sdtPr>
        <w:rPr>
          <w:b w:val="0"/>
          <w:color w:val="auto"/>
          <w:sz w:val="20"/>
          <w:szCs w:val="20"/>
        </w:rPr>
        <w:id w:val="-2124211330"/>
        <w:docPartObj>
          <w:docPartGallery w:val="Page Numbers (Bottom of Page)"/>
          <w:docPartUnique/>
        </w:docPartObj>
      </w:sdtPr>
      <w:sdtContent>
        <w:sdt>
          <w:sdtPr>
            <w:rPr>
              <w:b w:val="0"/>
              <w:color w:val="auto"/>
              <w:sz w:val="20"/>
              <w:szCs w:val="20"/>
            </w:rPr>
            <w:id w:val="-1769616900"/>
            <w:docPartObj>
              <w:docPartGallery w:val="Page Numbers (Top of Page)"/>
              <w:docPartUnique/>
            </w:docPartObj>
          </w:sdtPr>
          <w:sdtContent>
            <w:r w:rsidRPr="008205B0">
              <w:rPr>
                <w:b w:val="0"/>
                <w:color w:val="auto"/>
                <w:sz w:val="20"/>
                <w:szCs w:val="20"/>
              </w:rPr>
              <w:t xml:space="preserve">Page </w:t>
            </w:r>
            <w:r w:rsidRPr="008205B0">
              <w:rPr>
                <w:b w:val="0"/>
                <w:bCs/>
                <w:color w:val="auto"/>
                <w:sz w:val="20"/>
                <w:szCs w:val="20"/>
              </w:rPr>
              <w:fldChar w:fldCharType="begin"/>
            </w:r>
            <w:r w:rsidRPr="008205B0">
              <w:rPr>
                <w:b w:val="0"/>
                <w:bCs/>
                <w:color w:val="auto"/>
                <w:sz w:val="20"/>
                <w:szCs w:val="20"/>
              </w:rPr>
              <w:instrText xml:space="preserve"> PAGE </w:instrText>
            </w:r>
            <w:r w:rsidRPr="008205B0">
              <w:rPr>
                <w:b w:val="0"/>
                <w:bCs/>
                <w:color w:val="auto"/>
                <w:sz w:val="20"/>
                <w:szCs w:val="20"/>
              </w:rPr>
              <w:fldChar w:fldCharType="separate"/>
            </w:r>
            <w:r w:rsidRPr="008205B0">
              <w:rPr>
                <w:b w:val="0"/>
                <w:bCs/>
                <w:noProof/>
                <w:color w:val="auto"/>
                <w:sz w:val="20"/>
                <w:szCs w:val="20"/>
              </w:rPr>
              <w:t>2</w:t>
            </w:r>
            <w:r w:rsidRPr="008205B0">
              <w:rPr>
                <w:b w:val="0"/>
                <w:bCs/>
                <w:color w:val="auto"/>
                <w:sz w:val="20"/>
                <w:szCs w:val="20"/>
              </w:rPr>
              <w:fldChar w:fldCharType="end"/>
            </w:r>
            <w:r w:rsidRPr="008205B0">
              <w:rPr>
                <w:b w:val="0"/>
                <w:color w:val="auto"/>
                <w:sz w:val="20"/>
                <w:szCs w:val="20"/>
              </w:rPr>
              <w:t xml:space="preserve"> of </w:t>
            </w:r>
            <w:r w:rsidRPr="008205B0">
              <w:rPr>
                <w:b w:val="0"/>
                <w:bCs/>
                <w:color w:val="auto"/>
                <w:sz w:val="20"/>
                <w:szCs w:val="20"/>
              </w:rPr>
              <w:fldChar w:fldCharType="begin"/>
            </w:r>
            <w:r w:rsidRPr="008205B0">
              <w:rPr>
                <w:b w:val="0"/>
                <w:bCs/>
                <w:color w:val="auto"/>
                <w:sz w:val="20"/>
                <w:szCs w:val="20"/>
              </w:rPr>
              <w:instrText xml:space="preserve"> NUMPAGES  </w:instrText>
            </w:r>
            <w:r w:rsidRPr="008205B0">
              <w:rPr>
                <w:b w:val="0"/>
                <w:bCs/>
                <w:color w:val="auto"/>
                <w:sz w:val="20"/>
                <w:szCs w:val="20"/>
              </w:rPr>
              <w:fldChar w:fldCharType="separate"/>
            </w:r>
            <w:r w:rsidRPr="008205B0">
              <w:rPr>
                <w:b w:val="0"/>
                <w:bCs/>
                <w:noProof/>
                <w:color w:val="auto"/>
                <w:sz w:val="20"/>
                <w:szCs w:val="20"/>
              </w:rPr>
              <w:t>2</w:t>
            </w:r>
            <w:r w:rsidRPr="008205B0">
              <w:rPr>
                <w:b w:val="0"/>
                <w:bCs/>
                <w:color w:val="auto"/>
                <w:sz w:val="20"/>
                <w:szCs w:val="20"/>
              </w:rPr>
              <w:fldChar w:fldCharType="end"/>
            </w:r>
          </w:sdtContent>
        </w:sdt>
      </w:sdtContent>
    </w:sdt>
  </w:p>
  <w:p w14:paraId="43C2DBE6" w14:textId="77777777" w:rsidR="006C09C6" w:rsidRPr="008205B0" w:rsidRDefault="006C09C6">
    <w:pPr>
      <w:pStyle w:val="Footer"/>
      <w:rPr>
        <w:b w:val="0"/>
        <w:color w:val="auto"/>
      </w:rPr>
    </w:pPr>
    <w:bookmarkStart w:id="2" w:name="_Hlk222837301"/>
    <w:r w:rsidRPr="008205B0">
      <w:rPr>
        <w:rFonts w:ascii="Arial" w:hAnsi="Arial" w:cs="Arial"/>
        <w:b w:val="0"/>
        <w:i/>
        <w:color w:val="auto"/>
        <w:sz w:val="16"/>
        <w:szCs w:val="16"/>
        <w:lang w:val="en-AU" w:eastAsia="en-AU"/>
      </w:rPr>
      <w:t>Any hard copy (Printed) version of this document is to be regarded as out of date. The current revision can only be verified by direct reference to the FOES Industrial Relations Moodle</w:t>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39F7A" w14:textId="77777777" w:rsidR="006C09C6" w:rsidRPr="008205B0" w:rsidRDefault="006C09C6" w:rsidP="00D40DA7">
    <w:pPr>
      <w:pStyle w:val="Footer"/>
      <w:rPr>
        <w:b w:val="0"/>
        <w:color w:val="auto"/>
        <w:sz w:val="20"/>
        <w:szCs w:val="20"/>
      </w:rPr>
    </w:pPr>
    <w:r w:rsidRPr="008205B0">
      <w:rPr>
        <w:b w:val="0"/>
        <w:color w:val="auto"/>
        <w:sz w:val="20"/>
        <w:szCs w:val="20"/>
      </w:rPr>
      <w:t>Reference Number: MAN-FOES-01</w:t>
    </w:r>
    <w:r w:rsidRPr="008205B0">
      <w:rPr>
        <w:b w:val="0"/>
        <w:color w:val="auto"/>
        <w:sz w:val="20"/>
        <w:szCs w:val="20"/>
      </w:rPr>
      <w:tab/>
    </w:r>
    <w:r>
      <w:rPr>
        <w:b w:val="0"/>
        <w:color w:val="auto"/>
        <w:sz w:val="20"/>
        <w:szCs w:val="20"/>
      </w:rPr>
      <w:tab/>
    </w:r>
    <w:r>
      <w:rPr>
        <w:b w:val="0"/>
        <w:color w:val="auto"/>
        <w:sz w:val="20"/>
        <w:szCs w:val="20"/>
      </w:rPr>
      <w:tab/>
    </w:r>
    <w:r>
      <w:rPr>
        <w:b w:val="0"/>
        <w:color w:val="auto"/>
        <w:sz w:val="20"/>
        <w:szCs w:val="20"/>
      </w:rPr>
      <w:tab/>
    </w:r>
    <w:r>
      <w:rPr>
        <w:b w:val="0"/>
        <w:color w:val="auto"/>
        <w:sz w:val="20"/>
        <w:szCs w:val="20"/>
      </w:rPr>
      <w:tab/>
    </w:r>
    <w:r>
      <w:rPr>
        <w:b w:val="0"/>
        <w:color w:val="auto"/>
        <w:sz w:val="20"/>
        <w:szCs w:val="20"/>
      </w:rPr>
      <w:tab/>
    </w:r>
    <w:r w:rsidRPr="008205B0">
      <w:rPr>
        <w:b w:val="0"/>
        <w:color w:val="auto"/>
        <w:sz w:val="20"/>
        <w:szCs w:val="20"/>
      </w:rPr>
      <w:t>Version: 14</w:t>
    </w:r>
    <w:r>
      <w:rPr>
        <w:b w:val="0"/>
        <w:color w:val="auto"/>
        <w:sz w:val="20"/>
        <w:szCs w:val="20"/>
      </w:rPr>
      <w:tab/>
    </w:r>
    <w:r>
      <w:rPr>
        <w:b w:val="0"/>
        <w:color w:val="auto"/>
        <w:sz w:val="20"/>
        <w:szCs w:val="20"/>
      </w:rPr>
      <w:tab/>
    </w:r>
    <w:r w:rsidRPr="008205B0">
      <w:rPr>
        <w:b w:val="0"/>
        <w:color w:val="auto"/>
        <w:sz w:val="20"/>
        <w:szCs w:val="20"/>
      </w:rPr>
      <w:tab/>
    </w:r>
    <w:r w:rsidRPr="008205B0">
      <w:rPr>
        <w:b w:val="0"/>
        <w:color w:val="auto"/>
        <w:sz w:val="20"/>
        <w:szCs w:val="20"/>
      </w:rPr>
      <w:tab/>
    </w:r>
    <w:r w:rsidRPr="008205B0">
      <w:rPr>
        <w:b w:val="0"/>
        <w:color w:val="auto"/>
        <w:sz w:val="20"/>
        <w:szCs w:val="20"/>
      </w:rPr>
      <w:tab/>
    </w:r>
    <w:r w:rsidRPr="008205B0">
      <w:rPr>
        <w:b w:val="0"/>
        <w:color w:val="auto"/>
        <w:sz w:val="20"/>
        <w:szCs w:val="20"/>
      </w:rPr>
      <w:tab/>
    </w:r>
    <w:sdt>
      <w:sdtPr>
        <w:rPr>
          <w:b w:val="0"/>
          <w:color w:val="auto"/>
          <w:sz w:val="20"/>
          <w:szCs w:val="20"/>
        </w:rPr>
        <w:id w:val="1986041200"/>
        <w:docPartObj>
          <w:docPartGallery w:val="Page Numbers (Bottom of Page)"/>
          <w:docPartUnique/>
        </w:docPartObj>
      </w:sdtPr>
      <w:sdtContent>
        <w:sdt>
          <w:sdtPr>
            <w:rPr>
              <w:b w:val="0"/>
              <w:color w:val="auto"/>
              <w:sz w:val="20"/>
              <w:szCs w:val="20"/>
            </w:rPr>
            <w:id w:val="1346744242"/>
            <w:docPartObj>
              <w:docPartGallery w:val="Page Numbers (Top of Page)"/>
              <w:docPartUnique/>
            </w:docPartObj>
          </w:sdtPr>
          <w:sdtContent>
            <w:r w:rsidRPr="008205B0">
              <w:rPr>
                <w:b w:val="0"/>
                <w:color w:val="auto"/>
                <w:sz w:val="20"/>
                <w:szCs w:val="20"/>
              </w:rPr>
              <w:t xml:space="preserve">Page </w:t>
            </w:r>
            <w:r w:rsidRPr="008205B0">
              <w:rPr>
                <w:b w:val="0"/>
                <w:bCs/>
                <w:color w:val="auto"/>
                <w:sz w:val="20"/>
                <w:szCs w:val="20"/>
              </w:rPr>
              <w:fldChar w:fldCharType="begin"/>
            </w:r>
            <w:r w:rsidRPr="008205B0">
              <w:rPr>
                <w:b w:val="0"/>
                <w:bCs/>
                <w:color w:val="auto"/>
                <w:sz w:val="20"/>
                <w:szCs w:val="20"/>
              </w:rPr>
              <w:instrText xml:space="preserve"> PAGE </w:instrText>
            </w:r>
            <w:r w:rsidRPr="008205B0">
              <w:rPr>
                <w:b w:val="0"/>
                <w:bCs/>
                <w:color w:val="auto"/>
                <w:sz w:val="20"/>
                <w:szCs w:val="20"/>
              </w:rPr>
              <w:fldChar w:fldCharType="separate"/>
            </w:r>
            <w:r>
              <w:rPr>
                <w:b w:val="0"/>
                <w:bCs/>
                <w:color w:val="auto"/>
                <w:sz w:val="20"/>
                <w:szCs w:val="20"/>
              </w:rPr>
              <w:t>9</w:t>
            </w:r>
            <w:r w:rsidRPr="008205B0">
              <w:rPr>
                <w:b w:val="0"/>
                <w:bCs/>
                <w:color w:val="auto"/>
                <w:sz w:val="20"/>
                <w:szCs w:val="20"/>
              </w:rPr>
              <w:fldChar w:fldCharType="end"/>
            </w:r>
            <w:r w:rsidRPr="008205B0">
              <w:rPr>
                <w:b w:val="0"/>
                <w:color w:val="auto"/>
                <w:sz w:val="20"/>
                <w:szCs w:val="20"/>
              </w:rPr>
              <w:t xml:space="preserve"> of </w:t>
            </w:r>
            <w:r w:rsidRPr="008205B0">
              <w:rPr>
                <w:b w:val="0"/>
                <w:bCs/>
                <w:color w:val="auto"/>
                <w:sz w:val="20"/>
                <w:szCs w:val="20"/>
              </w:rPr>
              <w:fldChar w:fldCharType="begin"/>
            </w:r>
            <w:r w:rsidRPr="008205B0">
              <w:rPr>
                <w:b w:val="0"/>
                <w:bCs/>
                <w:color w:val="auto"/>
                <w:sz w:val="20"/>
                <w:szCs w:val="20"/>
              </w:rPr>
              <w:instrText xml:space="preserve"> NUMPAGES  </w:instrText>
            </w:r>
            <w:r w:rsidRPr="008205B0">
              <w:rPr>
                <w:b w:val="0"/>
                <w:bCs/>
                <w:color w:val="auto"/>
                <w:sz w:val="20"/>
                <w:szCs w:val="20"/>
              </w:rPr>
              <w:fldChar w:fldCharType="separate"/>
            </w:r>
            <w:r>
              <w:rPr>
                <w:b w:val="0"/>
                <w:bCs/>
                <w:color w:val="auto"/>
                <w:sz w:val="20"/>
                <w:szCs w:val="20"/>
              </w:rPr>
              <w:t>14</w:t>
            </w:r>
            <w:r w:rsidRPr="008205B0">
              <w:rPr>
                <w:b w:val="0"/>
                <w:bCs/>
                <w:color w:val="auto"/>
                <w:sz w:val="20"/>
                <w:szCs w:val="20"/>
              </w:rPr>
              <w:fldChar w:fldCharType="end"/>
            </w:r>
          </w:sdtContent>
        </w:sdt>
      </w:sdtContent>
    </w:sdt>
  </w:p>
  <w:p w14:paraId="52E9DDBE" w14:textId="77777777" w:rsidR="006C09C6" w:rsidRDefault="006C09C6" w:rsidP="00D40DA7">
    <w:pPr>
      <w:pStyle w:val="Footer"/>
    </w:pPr>
    <w:r w:rsidRPr="008205B0">
      <w:rPr>
        <w:rFonts w:ascii="Arial" w:hAnsi="Arial" w:cs="Arial"/>
        <w:b w:val="0"/>
        <w:i/>
        <w:color w:val="auto"/>
        <w:sz w:val="16"/>
        <w:szCs w:val="16"/>
        <w:lang w:val="en-AU" w:eastAsia="en-AU"/>
      </w:rPr>
      <w:t>Any hard copy (Printed) version of this document is to be regarded as out of date. The current revision can only be verified by direct reference to the FOES Industrial Relations Moodle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CEE91" w14:textId="77777777" w:rsidR="006C09C6" w:rsidRDefault="006C09C6">
      <w:r>
        <w:separator/>
      </w:r>
    </w:p>
    <w:p w14:paraId="12892604" w14:textId="77777777" w:rsidR="006C09C6" w:rsidRDefault="006C09C6"/>
  </w:footnote>
  <w:footnote w:type="continuationSeparator" w:id="0">
    <w:p w14:paraId="13A4D022" w14:textId="77777777" w:rsidR="006C09C6" w:rsidRDefault="006C09C6">
      <w:r>
        <w:continuationSeparator/>
      </w:r>
    </w:p>
    <w:p w14:paraId="34D15E60" w14:textId="77777777" w:rsidR="006C09C6" w:rsidRDefault="006C09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01533" w14:textId="77777777" w:rsidR="006C09C6" w:rsidRDefault="006C09C6"/>
  <w:tbl>
    <w:tblPr>
      <w:tblW w:w="999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990"/>
    </w:tblGrid>
    <w:tr w:rsidR="006C09C6" w14:paraId="32AB3C69" w14:textId="77777777" w:rsidTr="00D077E9">
      <w:trPr>
        <w:trHeight w:val="978"/>
      </w:trPr>
      <w:tc>
        <w:tcPr>
          <w:tcW w:w="9990" w:type="dxa"/>
          <w:tcBorders>
            <w:top w:val="nil"/>
            <w:left w:val="nil"/>
            <w:bottom w:val="single" w:sz="36" w:space="0" w:color="34ABA2" w:themeColor="accent3"/>
            <w:right w:val="nil"/>
          </w:tcBorders>
        </w:tcPr>
        <w:p w14:paraId="7B1A152C" w14:textId="77777777" w:rsidR="006C09C6" w:rsidRDefault="006C09C6">
          <w:pPr>
            <w:pStyle w:val="Header"/>
          </w:pPr>
          <w:r w:rsidRPr="00B06E06">
            <w:rPr>
              <w:noProof/>
            </w:rPr>
            <w:drawing>
              <wp:anchor distT="0" distB="0" distL="114300" distR="114300" simplePos="0" relativeHeight="251660288" behindDoc="0" locked="0" layoutInCell="1" allowOverlap="1" wp14:anchorId="335752CE" wp14:editId="381082C0">
                <wp:simplePos x="0" y="0"/>
                <wp:positionH relativeFrom="column">
                  <wp:posOffset>4686300</wp:posOffset>
                </wp:positionH>
                <wp:positionV relativeFrom="paragraph">
                  <wp:posOffset>52070</wp:posOffset>
                </wp:positionV>
                <wp:extent cx="1772168" cy="476349"/>
                <wp:effectExtent l="0" t="0" r="0" b="0"/>
                <wp:wrapNone/>
                <wp:docPr id="121"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772168" cy="476349"/>
                        </a:xfrm>
                        <a:prstGeom prst="rect">
                          <a:avLst/>
                        </a:prstGeom>
                      </pic:spPr>
                    </pic:pic>
                  </a:graphicData>
                </a:graphic>
              </wp:anchor>
            </w:drawing>
          </w:r>
        </w:p>
      </w:tc>
    </w:tr>
  </w:tbl>
  <w:p w14:paraId="6E3952B2" w14:textId="77777777" w:rsidR="006C09C6" w:rsidRPr="00B90081" w:rsidRDefault="006C09C6" w:rsidP="00D40DA7">
    <w:pPr>
      <w:pStyle w:val="Header"/>
      <w:jc w:val="right"/>
    </w:pPr>
    <w:r w:rsidRPr="00B90081">
      <w:rPr>
        <w:rFonts w:ascii="Calibri" w:hAnsi="Calibri"/>
        <w:i/>
        <w:sz w:val="20"/>
        <w:szCs w:val="20"/>
      </w:rPr>
      <w:t>Industrial Training Manual v14, Faculty of Engineering and Science, Curtin University Malaysia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40ACA" w14:textId="77777777" w:rsidR="006C09C6" w:rsidRDefault="006C09C6">
    <w:pPr>
      <w:pStyle w:val="Header"/>
    </w:pPr>
  </w:p>
  <w:p w14:paraId="3FAEE916" w14:textId="77777777" w:rsidR="006C09C6" w:rsidRDefault="006C09C6">
    <w:pPr>
      <w:pStyle w:val="Header"/>
    </w:pPr>
  </w:p>
  <w:p w14:paraId="3430B4A7" w14:textId="77777777" w:rsidR="006C09C6" w:rsidRDefault="006C09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AC420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4"/>
    <w:multiLevelType w:val="multilevel"/>
    <w:tmpl w:val="C5829B00"/>
    <w:lvl w:ilvl="0">
      <w:start w:val="1"/>
      <w:numFmt w:val="decimal"/>
      <w:lvlText w:val="%1."/>
      <w:lvlJc w:val="left"/>
      <w:pPr>
        <w:ind w:left="360" w:hanging="360"/>
      </w:pPr>
      <w:rPr>
        <w:rFonts w:hint="default"/>
        <w:sz w:val="22"/>
      </w:rPr>
    </w:lvl>
    <w:lvl w:ilvl="1">
      <w:start w:val="1"/>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2" w15:restartNumberingAfterBreak="0">
    <w:nsid w:val="00000005"/>
    <w:multiLevelType w:val="hybridMultilevel"/>
    <w:tmpl w:val="955C60B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00000006"/>
    <w:multiLevelType w:val="multilevel"/>
    <w:tmpl w:val="378A12F0"/>
    <w:lvl w:ilvl="0">
      <w:start w:val="1"/>
      <w:numFmt w:val="decimal"/>
      <w:lvlText w:val="%1."/>
      <w:lvlJc w:val="left"/>
      <w:pPr>
        <w:ind w:left="720" w:hanging="360"/>
      </w:pPr>
      <w:rPr>
        <w:rFonts w:hint="default"/>
        <w:sz w:val="22"/>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 w15:restartNumberingAfterBreak="0">
    <w:nsid w:val="00000007"/>
    <w:multiLevelType w:val="hybridMultilevel"/>
    <w:tmpl w:val="ED209FC2"/>
    <w:lvl w:ilvl="0" w:tplc="3F32E5F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0000008"/>
    <w:multiLevelType w:val="hybridMultilevel"/>
    <w:tmpl w:val="C5C83B9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00000009"/>
    <w:multiLevelType w:val="hybridMultilevel"/>
    <w:tmpl w:val="AEDA520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0000000D"/>
    <w:multiLevelType w:val="hybridMultilevel"/>
    <w:tmpl w:val="CFF8021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00000011"/>
    <w:multiLevelType w:val="hybridMultilevel"/>
    <w:tmpl w:val="81368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0000017"/>
    <w:multiLevelType w:val="hybridMultilevel"/>
    <w:tmpl w:val="4D9CB10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00000018"/>
    <w:multiLevelType w:val="hybridMultilevel"/>
    <w:tmpl w:val="292CF836"/>
    <w:lvl w:ilvl="0" w:tplc="56546C3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0000001A"/>
    <w:multiLevelType w:val="hybridMultilevel"/>
    <w:tmpl w:val="912CC110"/>
    <w:lvl w:ilvl="0" w:tplc="3970EBE8">
      <w:start w:val="1"/>
      <w:numFmt w:val="bullet"/>
      <w:lvlText w:val=""/>
      <w:lvlJc w:val="left"/>
      <w:pPr>
        <w:ind w:left="720" w:hanging="360"/>
      </w:pPr>
      <w:rPr>
        <w:rFonts w:ascii="Symbol" w:hAnsi="Symbol" w:hint="default"/>
        <w:sz w:val="18"/>
        <w:szCs w:val="18"/>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0000001C"/>
    <w:multiLevelType w:val="hybridMultilevel"/>
    <w:tmpl w:val="C9ECF34E"/>
    <w:lvl w:ilvl="0" w:tplc="ABB2616A">
      <w:start w:val="1"/>
      <w:numFmt w:val="bullet"/>
      <w:lvlText w:val=""/>
      <w:lvlJc w:val="left"/>
      <w:pPr>
        <w:ind w:left="720" w:hanging="360"/>
      </w:pPr>
      <w:rPr>
        <w:rFonts w:ascii="Symbol" w:hAnsi="Symbol" w:hint="default"/>
        <w:sz w:val="18"/>
        <w:szCs w:val="18"/>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0000001E"/>
    <w:multiLevelType w:val="hybridMultilevel"/>
    <w:tmpl w:val="EED862C2"/>
    <w:lvl w:ilvl="0" w:tplc="29D680F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00000020"/>
    <w:multiLevelType w:val="hybridMultilevel"/>
    <w:tmpl w:val="70389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0000023"/>
    <w:multiLevelType w:val="hybridMultilevel"/>
    <w:tmpl w:val="9C84DA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0000025"/>
    <w:multiLevelType w:val="hybridMultilevel"/>
    <w:tmpl w:val="A5621188"/>
    <w:lvl w:ilvl="0" w:tplc="FD58B9C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00000026"/>
    <w:multiLevelType w:val="hybridMultilevel"/>
    <w:tmpl w:val="574A1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0000027"/>
    <w:multiLevelType w:val="hybridMultilevel"/>
    <w:tmpl w:val="28D8597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00000030"/>
    <w:multiLevelType w:val="hybridMultilevel"/>
    <w:tmpl w:val="21A89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0000033"/>
    <w:multiLevelType w:val="multilevel"/>
    <w:tmpl w:val="716E1628"/>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b w:val="0"/>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560" w:hanging="1800"/>
      </w:pPr>
      <w:rPr>
        <w:rFonts w:hint="default"/>
      </w:rPr>
    </w:lvl>
  </w:abstractNum>
  <w:abstractNum w:abstractNumId="21" w15:restartNumberingAfterBreak="0">
    <w:nsid w:val="00000034"/>
    <w:multiLevelType w:val="hybridMultilevel"/>
    <w:tmpl w:val="E64C9C8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2" w15:restartNumberingAfterBreak="0">
    <w:nsid w:val="00000035"/>
    <w:multiLevelType w:val="hybridMultilevel"/>
    <w:tmpl w:val="E1FC16D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15:restartNumberingAfterBreak="0">
    <w:nsid w:val="00000036"/>
    <w:multiLevelType w:val="hybridMultilevel"/>
    <w:tmpl w:val="B7D0597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4" w15:restartNumberingAfterBreak="0">
    <w:nsid w:val="00000037"/>
    <w:multiLevelType w:val="hybridMultilevel"/>
    <w:tmpl w:val="DF8A3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0000039"/>
    <w:multiLevelType w:val="hybridMultilevel"/>
    <w:tmpl w:val="C764EAB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6" w15:restartNumberingAfterBreak="0">
    <w:nsid w:val="0000003A"/>
    <w:multiLevelType w:val="hybridMultilevel"/>
    <w:tmpl w:val="5F5E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000003B"/>
    <w:multiLevelType w:val="hybridMultilevel"/>
    <w:tmpl w:val="36746D2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8" w15:restartNumberingAfterBreak="0">
    <w:nsid w:val="0000003E"/>
    <w:multiLevelType w:val="hybridMultilevel"/>
    <w:tmpl w:val="15EA2C86"/>
    <w:lvl w:ilvl="0" w:tplc="561A87BE">
      <w:start w:val="1"/>
      <w:numFmt w:val="lowerLetter"/>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00000041"/>
    <w:multiLevelType w:val="multilevel"/>
    <w:tmpl w:val="D6948BEC"/>
    <w:lvl w:ilvl="0">
      <w:start w:val="1"/>
      <w:numFmt w:val="decimal"/>
      <w:lvlText w:val="%1."/>
      <w:lvlJc w:val="left"/>
      <w:pPr>
        <w:ind w:left="1440" w:hanging="360"/>
      </w:pPr>
      <w:rPr>
        <w:rFonts w:hint="default"/>
      </w:rPr>
    </w:lvl>
    <w:lvl w:ilvl="1">
      <w:start w:val="1"/>
      <w:numFmt w:val="decimal"/>
      <w:isLgl/>
      <w:lvlText w:val="%1.%2"/>
      <w:lvlJc w:val="left"/>
      <w:pPr>
        <w:ind w:left="2520" w:hanging="360"/>
      </w:pPr>
      <w:rPr>
        <w:rFonts w:hint="default"/>
        <w:b w:val="0"/>
      </w:rPr>
    </w:lvl>
    <w:lvl w:ilvl="2">
      <w:start w:val="1"/>
      <w:numFmt w:val="decimal"/>
      <w:isLgl/>
      <w:lvlText w:val="%1.%2.%3"/>
      <w:lvlJc w:val="left"/>
      <w:pPr>
        <w:ind w:left="396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56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080" w:hanging="1440"/>
      </w:pPr>
      <w:rPr>
        <w:rFonts w:hint="default"/>
      </w:rPr>
    </w:lvl>
    <w:lvl w:ilvl="8">
      <w:start w:val="1"/>
      <w:numFmt w:val="decimal"/>
      <w:isLgl/>
      <w:lvlText w:val="%1.%2.%3.%4.%5.%6.%7.%8.%9"/>
      <w:lvlJc w:val="left"/>
      <w:pPr>
        <w:ind w:left="11520" w:hanging="1800"/>
      </w:pPr>
      <w:rPr>
        <w:rFonts w:hint="default"/>
      </w:rPr>
    </w:lvl>
  </w:abstractNum>
  <w:abstractNum w:abstractNumId="30" w15:restartNumberingAfterBreak="0">
    <w:nsid w:val="00000042"/>
    <w:multiLevelType w:val="hybridMultilevel"/>
    <w:tmpl w:val="41E0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0000043"/>
    <w:multiLevelType w:val="hybridMultilevel"/>
    <w:tmpl w:val="F7A4DD48"/>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2" w15:restartNumberingAfterBreak="0">
    <w:nsid w:val="14C860F3"/>
    <w:multiLevelType w:val="hybridMultilevel"/>
    <w:tmpl w:val="0C18729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3" w15:restartNumberingAfterBreak="0">
    <w:nsid w:val="1BD620CA"/>
    <w:multiLevelType w:val="multilevel"/>
    <w:tmpl w:val="DFA0B46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536F88"/>
    <w:multiLevelType w:val="hybridMultilevel"/>
    <w:tmpl w:val="EF505B7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5" w15:restartNumberingAfterBreak="0">
    <w:nsid w:val="2671025E"/>
    <w:multiLevelType w:val="hybridMultilevel"/>
    <w:tmpl w:val="15BE6946"/>
    <w:lvl w:ilvl="0" w:tplc="8190107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2C311A3F"/>
    <w:multiLevelType w:val="multilevel"/>
    <w:tmpl w:val="4878AF3A"/>
    <w:lvl w:ilvl="0">
      <w:start w:val="1"/>
      <w:numFmt w:val="lowerLetter"/>
      <w:lvlText w:val="%1)"/>
      <w:lvlJc w:val="left"/>
      <w:pPr>
        <w:ind w:left="1080" w:hanging="1080"/>
      </w:pPr>
      <w:rPr>
        <w:rFonts w:hint="default"/>
        <w:sz w:val="22"/>
      </w:rPr>
    </w:lvl>
    <w:lvl w:ilvl="1">
      <w:start w:val="1"/>
      <w:numFmt w:val="decimal"/>
      <w:lvlText w:val="%1.%2"/>
      <w:lvlJc w:val="left"/>
      <w:pPr>
        <w:ind w:left="1800" w:hanging="1080"/>
      </w:pPr>
      <w:rPr>
        <w:rFonts w:hint="default"/>
        <w:sz w:val="24"/>
        <w:szCs w:val="24"/>
      </w:rPr>
    </w:lvl>
    <w:lvl w:ilvl="2">
      <w:start w:val="1"/>
      <w:numFmt w:val="decimal"/>
      <w:lvlText w:val="%1.%2.%3"/>
      <w:lvlJc w:val="left"/>
      <w:pPr>
        <w:ind w:left="2880" w:hanging="1440"/>
      </w:pPr>
      <w:rPr>
        <w:rFonts w:hint="default"/>
      </w:rPr>
    </w:lvl>
    <w:lvl w:ilvl="3">
      <w:start w:val="1"/>
      <w:numFmt w:val="decimal"/>
      <w:lvlText w:val="%1.%2.%3.%4"/>
      <w:lvlJc w:val="left"/>
      <w:pPr>
        <w:ind w:left="3960" w:hanging="1800"/>
      </w:pPr>
      <w:rPr>
        <w:rFonts w:hint="default"/>
      </w:rPr>
    </w:lvl>
    <w:lvl w:ilvl="4">
      <w:start w:val="1"/>
      <w:numFmt w:val="decimal"/>
      <w:lvlText w:val="%1.%2.%3.%4.%5"/>
      <w:lvlJc w:val="left"/>
      <w:pPr>
        <w:ind w:left="5040" w:hanging="2160"/>
      </w:pPr>
      <w:rPr>
        <w:rFonts w:hint="default"/>
      </w:rPr>
    </w:lvl>
    <w:lvl w:ilvl="5">
      <w:start w:val="1"/>
      <w:numFmt w:val="decimal"/>
      <w:lvlText w:val="%1.%2.%3.%4.%5.%6"/>
      <w:lvlJc w:val="left"/>
      <w:pPr>
        <w:ind w:left="6120" w:hanging="2520"/>
      </w:pPr>
      <w:rPr>
        <w:rFonts w:hint="default"/>
      </w:rPr>
    </w:lvl>
    <w:lvl w:ilvl="6">
      <w:start w:val="1"/>
      <w:numFmt w:val="decimal"/>
      <w:lvlText w:val="%1.%2.%3.%4.%5.%6.%7"/>
      <w:lvlJc w:val="left"/>
      <w:pPr>
        <w:ind w:left="7560" w:hanging="3240"/>
      </w:pPr>
      <w:rPr>
        <w:rFonts w:hint="default"/>
      </w:rPr>
    </w:lvl>
    <w:lvl w:ilvl="7">
      <w:start w:val="1"/>
      <w:numFmt w:val="decimal"/>
      <w:lvlText w:val="%1.%2.%3.%4.%5.%6.%7.%8"/>
      <w:lvlJc w:val="left"/>
      <w:pPr>
        <w:ind w:left="8640" w:hanging="3600"/>
      </w:pPr>
      <w:rPr>
        <w:rFonts w:hint="default"/>
      </w:rPr>
    </w:lvl>
    <w:lvl w:ilvl="8">
      <w:start w:val="1"/>
      <w:numFmt w:val="decimal"/>
      <w:lvlText w:val="%1.%2.%3.%4.%5.%6.%7.%8.%9"/>
      <w:lvlJc w:val="left"/>
      <w:pPr>
        <w:ind w:left="9720" w:hanging="3960"/>
      </w:pPr>
      <w:rPr>
        <w:rFonts w:hint="default"/>
      </w:rPr>
    </w:lvl>
  </w:abstractNum>
  <w:abstractNum w:abstractNumId="37" w15:restartNumberingAfterBreak="0">
    <w:nsid w:val="2D567465"/>
    <w:multiLevelType w:val="hybridMultilevel"/>
    <w:tmpl w:val="4628F062"/>
    <w:lvl w:ilvl="0" w:tplc="8348CD3E">
      <w:start w:val="1"/>
      <w:numFmt w:val="lowerLetter"/>
      <w:lvlText w:val="%1)"/>
      <w:lvlJc w:val="left"/>
      <w:pPr>
        <w:ind w:left="2340" w:hanging="360"/>
      </w:pPr>
      <w:rPr>
        <w:rFonts w:hint="default"/>
      </w:rPr>
    </w:lvl>
    <w:lvl w:ilvl="1" w:tplc="44090019" w:tentative="1">
      <w:start w:val="1"/>
      <w:numFmt w:val="lowerLetter"/>
      <w:lvlText w:val="%2."/>
      <w:lvlJc w:val="left"/>
      <w:pPr>
        <w:ind w:left="3060" w:hanging="360"/>
      </w:pPr>
    </w:lvl>
    <w:lvl w:ilvl="2" w:tplc="4409001B" w:tentative="1">
      <w:start w:val="1"/>
      <w:numFmt w:val="lowerRoman"/>
      <w:lvlText w:val="%3."/>
      <w:lvlJc w:val="right"/>
      <w:pPr>
        <w:ind w:left="3780" w:hanging="180"/>
      </w:pPr>
    </w:lvl>
    <w:lvl w:ilvl="3" w:tplc="4409000F" w:tentative="1">
      <w:start w:val="1"/>
      <w:numFmt w:val="decimal"/>
      <w:lvlText w:val="%4."/>
      <w:lvlJc w:val="left"/>
      <w:pPr>
        <w:ind w:left="4500" w:hanging="360"/>
      </w:pPr>
    </w:lvl>
    <w:lvl w:ilvl="4" w:tplc="44090019" w:tentative="1">
      <w:start w:val="1"/>
      <w:numFmt w:val="lowerLetter"/>
      <w:lvlText w:val="%5."/>
      <w:lvlJc w:val="left"/>
      <w:pPr>
        <w:ind w:left="5220" w:hanging="360"/>
      </w:pPr>
    </w:lvl>
    <w:lvl w:ilvl="5" w:tplc="4409001B" w:tentative="1">
      <w:start w:val="1"/>
      <w:numFmt w:val="lowerRoman"/>
      <w:lvlText w:val="%6."/>
      <w:lvlJc w:val="right"/>
      <w:pPr>
        <w:ind w:left="5940" w:hanging="180"/>
      </w:pPr>
    </w:lvl>
    <w:lvl w:ilvl="6" w:tplc="4409000F" w:tentative="1">
      <w:start w:val="1"/>
      <w:numFmt w:val="decimal"/>
      <w:lvlText w:val="%7."/>
      <w:lvlJc w:val="left"/>
      <w:pPr>
        <w:ind w:left="6660" w:hanging="360"/>
      </w:pPr>
    </w:lvl>
    <w:lvl w:ilvl="7" w:tplc="44090019" w:tentative="1">
      <w:start w:val="1"/>
      <w:numFmt w:val="lowerLetter"/>
      <w:lvlText w:val="%8."/>
      <w:lvlJc w:val="left"/>
      <w:pPr>
        <w:ind w:left="7380" w:hanging="360"/>
      </w:pPr>
    </w:lvl>
    <w:lvl w:ilvl="8" w:tplc="4409001B" w:tentative="1">
      <w:start w:val="1"/>
      <w:numFmt w:val="lowerRoman"/>
      <w:lvlText w:val="%9."/>
      <w:lvlJc w:val="right"/>
      <w:pPr>
        <w:ind w:left="8100" w:hanging="180"/>
      </w:pPr>
    </w:lvl>
  </w:abstractNum>
  <w:abstractNum w:abstractNumId="38" w15:restartNumberingAfterBreak="0">
    <w:nsid w:val="3A9646F0"/>
    <w:multiLevelType w:val="hybridMultilevel"/>
    <w:tmpl w:val="6066A2B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9" w15:restartNumberingAfterBreak="0">
    <w:nsid w:val="3D1A444D"/>
    <w:multiLevelType w:val="multilevel"/>
    <w:tmpl w:val="08588CAA"/>
    <w:lvl w:ilvl="0">
      <w:start w:val="1"/>
      <w:numFmt w:val="decimal"/>
      <w:lvlText w:val="%1."/>
      <w:lvlJc w:val="left"/>
      <w:pPr>
        <w:ind w:left="144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56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080" w:hanging="1440"/>
      </w:pPr>
      <w:rPr>
        <w:rFonts w:hint="default"/>
      </w:rPr>
    </w:lvl>
    <w:lvl w:ilvl="8">
      <w:start w:val="1"/>
      <w:numFmt w:val="decimal"/>
      <w:isLgl/>
      <w:lvlText w:val="%1.%2.%3.%4.%5.%6.%7.%8.%9"/>
      <w:lvlJc w:val="left"/>
      <w:pPr>
        <w:ind w:left="11520" w:hanging="1800"/>
      </w:pPr>
      <w:rPr>
        <w:rFonts w:hint="default"/>
      </w:rPr>
    </w:lvl>
  </w:abstractNum>
  <w:abstractNum w:abstractNumId="40" w15:restartNumberingAfterBreak="0">
    <w:nsid w:val="47862501"/>
    <w:multiLevelType w:val="multilevel"/>
    <w:tmpl w:val="9E6C0DB0"/>
    <w:lvl w:ilvl="0">
      <w:start w:val="1"/>
      <w:numFmt w:val="decimal"/>
      <w:lvlText w:val="%1.0"/>
      <w:lvlJc w:val="left"/>
      <w:pPr>
        <w:ind w:left="1080" w:hanging="1080"/>
      </w:pPr>
      <w:rPr>
        <w:rFonts w:hint="default"/>
      </w:rPr>
    </w:lvl>
    <w:lvl w:ilvl="1">
      <w:start w:val="1"/>
      <w:numFmt w:val="decimal"/>
      <w:lvlText w:val="%1.%2"/>
      <w:lvlJc w:val="left"/>
      <w:pPr>
        <w:ind w:left="1800" w:hanging="1080"/>
      </w:pPr>
      <w:rPr>
        <w:rFonts w:hint="default"/>
        <w:sz w:val="24"/>
        <w:szCs w:val="24"/>
      </w:rPr>
    </w:lvl>
    <w:lvl w:ilvl="2">
      <w:start w:val="1"/>
      <w:numFmt w:val="decimal"/>
      <w:lvlText w:val="%1.%2.%3"/>
      <w:lvlJc w:val="left"/>
      <w:pPr>
        <w:ind w:left="2880" w:hanging="1440"/>
      </w:pPr>
      <w:rPr>
        <w:rFonts w:hint="default"/>
      </w:rPr>
    </w:lvl>
    <w:lvl w:ilvl="3">
      <w:start w:val="1"/>
      <w:numFmt w:val="decimal"/>
      <w:lvlText w:val="%1.%2.%3.%4"/>
      <w:lvlJc w:val="left"/>
      <w:pPr>
        <w:ind w:left="3960" w:hanging="1800"/>
      </w:pPr>
      <w:rPr>
        <w:rFonts w:hint="default"/>
      </w:rPr>
    </w:lvl>
    <w:lvl w:ilvl="4">
      <w:start w:val="1"/>
      <w:numFmt w:val="decimal"/>
      <w:lvlText w:val="%1.%2.%3.%4.%5"/>
      <w:lvlJc w:val="left"/>
      <w:pPr>
        <w:ind w:left="5040" w:hanging="2160"/>
      </w:pPr>
      <w:rPr>
        <w:rFonts w:hint="default"/>
      </w:rPr>
    </w:lvl>
    <w:lvl w:ilvl="5">
      <w:start w:val="1"/>
      <w:numFmt w:val="decimal"/>
      <w:lvlText w:val="%1.%2.%3.%4.%5.%6"/>
      <w:lvlJc w:val="left"/>
      <w:pPr>
        <w:ind w:left="6120" w:hanging="2520"/>
      </w:pPr>
      <w:rPr>
        <w:rFonts w:hint="default"/>
      </w:rPr>
    </w:lvl>
    <w:lvl w:ilvl="6">
      <w:start w:val="1"/>
      <w:numFmt w:val="decimal"/>
      <w:lvlText w:val="%1.%2.%3.%4.%5.%6.%7"/>
      <w:lvlJc w:val="left"/>
      <w:pPr>
        <w:ind w:left="7560" w:hanging="3240"/>
      </w:pPr>
      <w:rPr>
        <w:rFonts w:hint="default"/>
      </w:rPr>
    </w:lvl>
    <w:lvl w:ilvl="7">
      <w:start w:val="1"/>
      <w:numFmt w:val="decimal"/>
      <w:lvlText w:val="%1.%2.%3.%4.%5.%6.%7.%8"/>
      <w:lvlJc w:val="left"/>
      <w:pPr>
        <w:ind w:left="8640" w:hanging="3600"/>
      </w:pPr>
      <w:rPr>
        <w:rFonts w:hint="default"/>
      </w:rPr>
    </w:lvl>
    <w:lvl w:ilvl="8">
      <w:start w:val="1"/>
      <w:numFmt w:val="decimal"/>
      <w:lvlText w:val="%1.%2.%3.%4.%5.%6.%7.%8.%9"/>
      <w:lvlJc w:val="left"/>
      <w:pPr>
        <w:ind w:left="9720" w:hanging="3960"/>
      </w:pPr>
      <w:rPr>
        <w:rFonts w:hint="default"/>
      </w:rPr>
    </w:lvl>
  </w:abstractNum>
  <w:abstractNum w:abstractNumId="41" w15:restartNumberingAfterBreak="0">
    <w:nsid w:val="47B64796"/>
    <w:multiLevelType w:val="hybridMultilevel"/>
    <w:tmpl w:val="B596D6D6"/>
    <w:lvl w:ilvl="0" w:tplc="21202416">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2" w15:restartNumberingAfterBreak="0">
    <w:nsid w:val="4987795E"/>
    <w:multiLevelType w:val="multilevel"/>
    <w:tmpl w:val="63FC5288"/>
    <w:lvl w:ilvl="0">
      <w:start w:val="1"/>
      <w:numFmt w:val="decimal"/>
      <w:lvlText w:val="%1."/>
      <w:lvlJc w:val="left"/>
      <w:pPr>
        <w:ind w:left="144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56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080" w:hanging="1440"/>
      </w:pPr>
      <w:rPr>
        <w:rFonts w:hint="default"/>
      </w:rPr>
    </w:lvl>
    <w:lvl w:ilvl="8">
      <w:start w:val="1"/>
      <w:numFmt w:val="decimal"/>
      <w:isLgl/>
      <w:lvlText w:val="%1.%2.%3.%4.%5.%6.%7.%8.%9"/>
      <w:lvlJc w:val="left"/>
      <w:pPr>
        <w:ind w:left="11520" w:hanging="1800"/>
      </w:pPr>
      <w:rPr>
        <w:rFonts w:hint="default"/>
      </w:rPr>
    </w:lvl>
  </w:abstractNum>
  <w:abstractNum w:abstractNumId="43" w15:restartNumberingAfterBreak="0">
    <w:nsid w:val="6A3007CA"/>
    <w:multiLevelType w:val="multilevel"/>
    <w:tmpl w:val="9E8E4D52"/>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4" w15:restartNumberingAfterBreak="0">
    <w:nsid w:val="6CFB3021"/>
    <w:multiLevelType w:val="hybridMultilevel"/>
    <w:tmpl w:val="3DD0D99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5" w15:restartNumberingAfterBreak="0">
    <w:nsid w:val="6ED810CB"/>
    <w:multiLevelType w:val="multilevel"/>
    <w:tmpl w:val="BA12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234877"/>
    <w:multiLevelType w:val="hybridMultilevel"/>
    <w:tmpl w:val="8DC4445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7" w15:restartNumberingAfterBreak="0">
    <w:nsid w:val="77D62E09"/>
    <w:multiLevelType w:val="hybridMultilevel"/>
    <w:tmpl w:val="7EAE449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40"/>
  </w:num>
  <w:num w:numId="2">
    <w:abstractNumId w:val="45"/>
  </w:num>
  <w:num w:numId="3">
    <w:abstractNumId w:val="33"/>
  </w:num>
  <w:num w:numId="4">
    <w:abstractNumId w:val="15"/>
  </w:num>
  <w:num w:numId="5">
    <w:abstractNumId w:val="0"/>
  </w:num>
  <w:num w:numId="6">
    <w:abstractNumId w:val="36"/>
  </w:num>
  <w:num w:numId="7">
    <w:abstractNumId w:val="31"/>
  </w:num>
  <w:num w:numId="8">
    <w:abstractNumId w:val="28"/>
  </w:num>
  <w:num w:numId="9">
    <w:abstractNumId w:val="41"/>
  </w:num>
  <w:num w:numId="10">
    <w:abstractNumId w:val="37"/>
  </w:num>
  <w:num w:numId="11">
    <w:abstractNumId w:val="13"/>
  </w:num>
  <w:num w:numId="12">
    <w:abstractNumId w:val="35"/>
  </w:num>
  <w:num w:numId="13">
    <w:abstractNumId w:val="4"/>
  </w:num>
  <w:num w:numId="14">
    <w:abstractNumId w:val="10"/>
  </w:num>
  <w:num w:numId="15">
    <w:abstractNumId w:val="29"/>
  </w:num>
  <w:num w:numId="16">
    <w:abstractNumId w:val="16"/>
  </w:num>
  <w:num w:numId="17">
    <w:abstractNumId w:val="42"/>
  </w:num>
  <w:num w:numId="18">
    <w:abstractNumId w:val="39"/>
  </w:num>
  <w:num w:numId="19">
    <w:abstractNumId w:val="20"/>
  </w:num>
  <w:num w:numId="20">
    <w:abstractNumId w:val="43"/>
  </w:num>
  <w:num w:numId="21">
    <w:abstractNumId w:val="3"/>
  </w:num>
  <w:num w:numId="22">
    <w:abstractNumId w:val="21"/>
  </w:num>
  <w:num w:numId="23">
    <w:abstractNumId w:val="25"/>
  </w:num>
  <w:num w:numId="24">
    <w:abstractNumId w:val="11"/>
  </w:num>
  <w:num w:numId="25">
    <w:abstractNumId w:val="12"/>
  </w:num>
  <w:num w:numId="26">
    <w:abstractNumId w:val="1"/>
  </w:num>
  <w:num w:numId="27">
    <w:abstractNumId w:val="9"/>
  </w:num>
  <w:num w:numId="28">
    <w:abstractNumId w:val="23"/>
  </w:num>
  <w:num w:numId="29">
    <w:abstractNumId w:val="5"/>
  </w:num>
  <w:num w:numId="30">
    <w:abstractNumId w:val="17"/>
  </w:num>
  <w:num w:numId="31">
    <w:abstractNumId w:val="14"/>
  </w:num>
  <w:num w:numId="32">
    <w:abstractNumId w:val="26"/>
  </w:num>
  <w:num w:numId="33">
    <w:abstractNumId w:val="19"/>
  </w:num>
  <w:num w:numId="34">
    <w:abstractNumId w:val="8"/>
  </w:num>
  <w:num w:numId="35">
    <w:abstractNumId w:val="6"/>
  </w:num>
  <w:num w:numId="36">
    <w:abstractNumId w:val="18"/>
  </w:num>
  <w:num w:numId="37">
    <w:abstractNumId w:val="22"/>
  </w:num>
  <w:num w:numId="38">
    <w:abstractNumId w:val="7"/>
  </w:num>
  <w:num w:numId="39">
    <w:abstractNumId w:val="2"/>
  </w:num>
  <w:num w:numId="40">
    <w:abstractNumId w:val="27"/>
  </w:num>
  <w:num w:numId="41">
    <w:abstractNumId w:val="24"/>
  </w:num>
  <w:num w:numId="42">
    <w:abstractNumId w:val="30"/>
  </w:num>
  <w:num w:numId="43">
    <w:abstractNumId w:val="32"/>
  </w:num>
  <w:num w:numId="44">
    <w:abstractNumId w:val="34"/>
  </w:num>
  <w:num w:numId="45">
    <w:abstractNumId w:val="44"/>
  </w:num>
  <w:num w:numId="46">
    <w:abstractNumId w:val="38"/>
  </w:num>
  <w:num w:numId="47">
    <w:abstractNumId w:val="46"/>
  </w:num>
  <w:num w:numId="48">
    <w:abstractNumId w:val="4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20"/>
  <w:displayHorizontalDrawingGridEvery w:val="2"/>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2D3"/>
    <w:rsid w:val="0002482E"/>
    <w:rsid w:val="00024E31"/>
    <w:rsid w:val="00050324"/>
    <w:rsid w:val="00071D17"/>
    <w:rsid w:val="000A0150"/>
    <w:rsid w:val="000A6AE8"/>
    <w:rsid w:val="000B645B"/>
    <w:rsid w:val="000E63C9"/>
    <w:rsid w:val="000F1DB7"/>
    <w:rsid w:val="00130E9D"/>
    <w:rsid w:val="0013336F"/>
    <w:rsid w:val="00150A6D"/>
    <w:rsid w:val="00185B35"/>
    <w:rsid w:val="001A5734"/>
    <w:rsid w:val="001E5039"/>
    <w:rsid w:val="001F2BC8"/>
    <w:rsid w:val="001F5F6B"/>
    <w:rsid w:val="002134D9"/>
    <w:rsid w:val="002170EC"/>
    <w:rsid w:val="00217C6C"/>
    <w:rsid w:val="00243EBC"/>
    <w:rsid w:val="00246A35"/>
    <w:rsid w:val="00256CC6"/>
    <w:rsid w:val="0028042D"/>
    <w:rsid w:val="00284348"/>
    <w:rsid w:val="002D657E"/>
    <w:rsid w:val="002E324B"/>
    <w:rsid w:val="002F51F5"/>
    <w:rsid w:val="00312137"/>
    <w:rsid w:val="00330359"/>
    <w:rsid w:val="003358CB"/>
    <w:rsid w:val="0033762F"/>
    <w:rsid w:val="00351DA2"/>
    <w:rsid w:val="00366C7E"/>
    <w:rsid w:val="003773E2"/>
    <w:rsid w:val="00384EA3"/>
    <w:rsid w:val="003A39A1"/>
    <w:rsid w:val="003C2191"/>
    <w:rsid w:val="003D3863"/>
    <w:rsid w:val="00407F31"/>
    <w:rsid w:val="004110DE"/>
    <w:rsid w:val="0044085A"/>
    <w:rsid w:val="00474A76"/>
    <w:rsid w:val="00475E1B"/>
    <w:rsid w:val="004B21A5"/>
    <w:rsid w:val="005037F0"/>
    <w:rsid w:val="00516A86"/>
    <w:rsid w:val="005275F6"/>
    <w:rsid w:val="00557817"/>
    <w:rsid w:val="00572102"/>
    <w:rsid w:val="005C78EA"/>
    <w:rsid w:val="005F1BB0"/>
    <w:rsid w:val="005F2F20"/>
    <w:rsid w:val="00624490"/>
    <w:rsid w:val="0065634B"/>
    <w:rsid w:val="00656C4D"/>
    <w:rsid w:val="006710C9"/>
    <w:rsid w:val="00686F08"/>
    <w:rsid w:val="006C09C6"/>
    <w:rsid w:val="006E5716"/>
    <w:rsid w:val="006F6477"/>
    <w:rsid w:val="007302B3"/>
    <w:rsid w:val="00730733"/>
    <w:rsid w:val="00730E3A"/>
    <w:rsid w:val="00736AAF"/>
    <w:rsid w:val="00763860"/>
    <w:rsid w:val="00765B2A"/>
    <w:rsid w:val="00783A34"/>
    <w:rsid w:val="00793A5C"/>
    <w:rsid w:val="007A6CA8"/>
    <w:rsid w:val="007C6B52"/>
    <w:rsid w:val="007D16C5"/>
    <w:rsid w:val="007F572E"/>
    <w:rsid w:val="008205B0"/>
    <w:rsid w:val="00862FE4"/>
    <w:rsid w:val="0086389A"/>
    <w:rsid w:val="0087605E"/>
    <w:rsid w:val="0088214D"/>
    <w:rsid w:val="00896189"/>
    <w:rsid w:val="008B1FEE"/>
    <w:rsid w:val="008D2422"/>
    <w:rsid w:val="008D768A"/>
    <w:rsid w:val="00903C32"/>
    <w:rsid w:val="00916B16"/>
    <w:rsid w:val="009173B9"/>
    <w:rsid w:val="00931541"/>
    <w:rsid w:val="0093335D"/>
    <w:rsid w:val="0093613E"/>
    <w:rsid w:val="00943026"/>
    <w:rsid w:val="00966B81"/>
    <w:rsid w:val="009C7720"/>
    <w:rsid w:val="00A062D3"/>
    <w:rsid w:val="00A23AFA"/>
    <w:rsid w:val="00A2559E"/>
    <w:rsid w:val="00A31B3E"/>
    <w:rsid w:val="00A42380"/>
    <w:rsid w:val="00A532F3"/>
    <w:rsid w:val="00A711A2"/>
    <w:rsid w:val="00A8489E"/>
    <w:rsid w:val="00AC29F3"/>
    <w:rsid w:val="00B231E5"/>
    <w:rsid w:val="00B35338"/>
    <w:rsid w:val="00B42E58"/>
    <w:rsid w:val="00B90081"/>
    <w:rsid w:val="00B96438"/>
    <w:rsid w:val="00C02B87"/>
    <w:rsid w:val="00C3119B"/>
    <w:rsid w:val="00C4086D"/>
    <w:rsid w:val="00CA1896"/>
    <w:rsid w:val="00CA68DD"/>
    <w:rsid w:val="00CB5B28"/>
    <w:rsid w:val="00CF5371"/>
    <w:rsid w:val="00D0323A"/>
    <w:rsid w:val="00D0559F"/>
    <w:rsid w:val="00D077E9"/>
    <w:rsid w:val="00D40DA7"/>
    <w:rsid w:val="00D42CB7"/>
    <w:rsid w:val="00D5413D"/>
    <w:rsid w:val="00D570A9"/>
    <w:rsid w:val="00D70D02"/>
    <w:rsid w:val="00D770C7"/>
    <w:rsid w:val="00D774D5"/>
    <w:rsid w:val="00D86945"/>
    <w:rsid w:val="00D90290"/>
    <w:rsid w:val="00DC7705"/>
    <w:rsid w:val="00DD152F"/>
    <w:rsid w:val="00DE213F"/>
    <w:rsid w:val="00DF027C"/>
    <w:rsid w:val="00E00A32"/>
    <w:rsid w:val="00E00CCE"/>
    <w:rsid w:val="00E22620"/>
    <w:rsid w:val="00E22ACD"/>
    <w:rsid w:val="00E462B0"/>
    <w:rsid w:val="00E620B0"/>
    <w:rsid w:val="00E756CC"/>
    <w:rsid w:val="00E81B40"/>
    <w:rsid w:val="00EC1B1D"/>
    <w:rsid w:val="00EF555B"/>
    <w:rsid w:val="00F027BB"/>
    <w:rsid w:val="00F11DCF"/>
    <w:rsid w:val="00F162EA"/>
    <w:rsid w:val="00F52D27"/>
    <w:rsid w:val="00F83527"/>
    <w:rsid w:val="00FA4665"/>
    <w:rsid w:val="00FC146A"/>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5B7ACD"/>
  <w15:docId w15:val="{F8F03038-0299-4236-8448-99469C9D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1"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paragraph" w:styleId="Heading6">
    <w:name w:val="heading 6"/>
    <w:basedOn w:val="Normal"/>
    <w:next w:val="Normal"/>
    <w:link w:val="Heading6Char"/>
    <w:uiPriority w:val="1"/>
    <w:semiHidden/>
    <w:unhideWhenUsed/>
    <w:qFormat/>
    <w:rsid w:val="00686F08"/>
    <w:pPr>
      <w:keepNext/>
      <w:keepLines/>
      <w:spacing w:before="40"/>
      <w:outlineLvl w:val="5"/>
    </w:pPr>
    <w:rPr>
      <w:rFonts w:asciiTheme="majorHAnsi" w:eastAsiaTheme="majorEastAsia" w:hAnsiTheme="majorHAnsi" w:cstheme="majorBidi"/>
      <w:color w:val="01263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99"/>
    <w:unhideWhenUsed/>
    <w:rsid w:val="005037F0"/>
  </w:style>
  <w:style w:type="character" w:customStyle="1" w:styleId="HeaderChar">
    <w:name w:val="Header Char"/>
    <w:basedOn w:val="DefaultParagraphFont"/>
    <w:link w:val="Header"/>
    <w:uiPriority w:val="99"/>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ListParagraph">
    <w:name w:val="List Paragraph"/>
    <w:basedOn w:val="Normal"/>
    <w:uiPriority w:val="1"/>
    <w:unhideWhenUsed/>
    <w:qFormat/>
    <w:rsid w:val="007F572E"/>
    <w:pPr>
      <w:ind w:left="720"/>
      <w:contextualSpacing/>
    </w:pPr>
  </w:style>
  <w:style w:type="character" w:styleId="Hyperlink">
    <w:name w:val="Hyperlink"/>
    <w:basedOn w:val="DefaultParagraphFont"/>
    <w:uiPriority w:val="99"/>
    <w:rsid w:val="003773E2"/>
    <w:rPr>
      <w:color w:val="0000FF"/>
      <w:u w:val="single"/>
    </w:rPr>
  </w:style>
  <w:style w:type="paragraph" w:styleId="NoSpacing">
    <w:name w:val="No Spacing"/>
    <w:uiPriority w:val="1"/>
    <w:qFormat/>
    <w:rsid w:val="003773E2"/>
    <w:pPr>
      <w:spacing w:after="0" w:line="240" w:lineRule="auto"/>
    </w:pPr>
    <w:rPr>
      <w:sz w:val="22"/>
      <w:szCs w:val="22"/>
      <w:lang w:val="en-MY"/>
    </w:rPr>
  </w:style>
  <w:style w:type="paragraph" w:styleId="NormalWeb">
    <w:name w:val="Normal (Web)"/>
    <w:basedOn w:val="Normal"/>
    <w:uiPriority w:val="99"/>
    <w:rsid w:val="00B90081"/>
    <w:pPr>
      <w:spacing w:line="240" w:lineRule="auto"/>
    </w:pPr>
    <w:rPr>
      <w:rFonts w:ascii="Times New Roman" w:eastAsia="Calibri" w:hAnsi="Times New Roman" w:cs="Times New Roman"/>
      <w:b w:val="0"/>
      <w:color w:val="auto"/>
      <w:sz w:val="24"/>
      <w:szCs w:val="24"/>
    </w:rPr>
  </w:style>
  <w:style w:type="paragraph" w:customStyle="1" w:styleId="Labels">
    <w:name w:val="Labels"/>
    <w:basedOn w:val="Normal"/>
    <w:qFormat/>
    <w:rsid w:val="007A6CA8"/>
    <w:pPr>
      <w:spacing w:line="259" w:lineRule="auto"/>
    </w:pPr>
    <w:rPr>
      <w:rFonts w:eastAsiaTheme="minorHAnsi"/>
      <w:b w:val="0"/>
      <w:color w:val="auto"/>
      <w:sz w:val="18"/>
    </w:rPr>
  </w:style>
  <w:style w:type="paragraph" w:styleId="BodyText">
    <w:name w:val="Body Text"/>
    <w:basedOn w:val="Normal"/>
    <w:link w:val="BodyTextChar"/>
    <w:rsid w:val="00351DA2"/>
    <w:pPr>
      <w:spacing w:line="480" w:lineRule="auto"/>
      <w:jc w:val="both"/>
    </w:pPr>
    <w:rPr>
      <w:rFonts w:ascii="Times New Roman" w:eastAsia="Times New Roman" w:hAnsi="Times New Roman" w:cs="Times New Roman"/>
      <w:b w:val="0"/>
      <w:color w:val="auto"/>
      <w:sz w:val="24"/>
      <w:szCs w:val="24"/>
      <w:lang w:val="en-GB"/>
    </w:rPr>
  </w:style>
  <w:style w:type="character" w:customStyle="1" w:styleId="BodyTextChar">
    <w:name w:val="Body Text Char"/>
    <w:basedOn w:val="DefaultParagraphFont"/>
    <w:link w:val="BodyText"/>
    <w:rsid w:val="00351DA2"/>
    <w:rPr>
      <w:rFonts w:ascii="Times New Roman" w:eastAsia="Times New Roman" w:hAnsi="Times New Roman" w:cs="Times New Roman"/>
      <w:lang w:val="en-GB"/>
    </w:rPr>
  </w:style>
  <w:style w:type="character" w:customStyle="1" w:styleId="Heading6Char">
    <w:name w:val="Heading 6 Char"/>
    <w:basedOn w:val="DefaultParagraphFont"/>
    <w:link w:val="Heading6"/>
    <w:uiPriority w:val="1"/>
    <w:semiHidden/>
    <w:rsid w:val="00686F08"/>
    <w:rPr>
      <w:rFonts w:asciiTheme="majorHAnsi" w:eastAsiaTheme="majorEastAsia" w:hAnsiTheme="majorHAnsi" w:cstheme="majorBidi"/>
      <w:b/>
      <w:color w:val="012639" w:themeColor="accent1" w:themeShade="7F"/>
      <w:sz w:val="28"/>
      <w:szCs w:val="22"/>
    </w:rPr>
  </w:style>
  <w:style w:type="paragraph" w:styleId="TOCHeading">
    <w:name w:val="TOC Heading"/>
    <w:basedOn w:val="Heading1"/>
    <w:next w:val="Normal"/>
    <w:uiPriority w:val="39"/>
    <w:unhideWhenUsed/>
    <w:qFormat/>
    <w:rsid w:val="00686F08"/>
    <w:pPr>
      <w:keepLines/>
      <w:spacing w:after="0" w:line="259" w:lineRule="auto"/>
      <w:outlineLvl w:val="9"/>
    </w:pPr>
    <w:rPr>
      <w:b w:val="0"/>
      <w:color w:val="013A57" w:themeColor="accent1" w:themeShade="BF"/>
      <w:kern w:val="0"/>
      <w:sz w:val="32"/>
    </w:rPr>
  </w:style>
  <w:style w:type="paragraph" w:styleId="TOC1">
    <w:name w:val="toc 1"/>
    <w:basedOn w:val="Normal"/>
    <w:next w:val="Normal"/>
    <w:autoRedefine/>
    <w:uiPriority w:val="39"/>
    <w:unhideWhenUsed/>
    <w:rsid w:val="00686F08"/>
    <w:pPr>
      <w:spacing w:after="100"/>
    </w:pPr>
  </w:style>
  <w:style w:type="paragraph" w:styleId="TOC2">
    <w:name w:val="toc 2"/>
    <w:basedOn w:val="Normal"/>
    <w:next w:val="Normal"/>
    <w:autoRedefine/>
    <w:uiPriority w:val="39"/>
    <w:unhideWhenUsed/>
    <w:rsid w:val="005F2F20"/>
    <w:pPr>
      <w:spacing w:after="100"/>
      <w:ind w:left="270"/>
    </w:pPr>
    <w:rPr>
      <w:b w:val="0"/>
      <w:sz w:val="24"/>
    </w:rPr>
  </w:style>
  <w:style w:type="paragraph" w:styleId="TOC3">
    <w:name w:val="toc 3"/>
    <w:basedOn w:val="Normal"/>
    <w:next w:val="Normal"/>
    <w:autoRedefine/>
    <w:uiPriority w:val="39"/>
    <w:unhideWhenUsed/>
    <w:rsid w:val="00686F08"/>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rt.ac.uk/sites/default/files/2022-10/reflective-writing.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port.ac.uk/sites/default/files/2022-10/reflective-writing.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ineersaustralia.org.au/resource-centre/resource/stage-1-competency-standard-professional-enginee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queline.m\AppData\Roaming\Microsoft\Templates\Metro%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C9FF38833944C39C9E4C87AD280D60"/>
        <w:category>
          <w:name w:val="General"/>
          <w:gallery w:val="placeholder"/>
        </w:category>
        <w:types>
          <w:type w:val="bbPlcHdr"/>
        </w:types>
        <w:behaviors>
          <w:behavior w:val="content"/>
        </w:behaviors>
        <w:guid w:val="{C5A7558A-3DBF-4C53-BB2D-20390AFA656A}"/>
      </w:docPartPr>
      <w:docPartBody>
        <w:p w:rsidR="007C3D96" w:rsidRDefault="007C3D96" w:rsidP="007C3D96">
          <w:pPr>
            <w:pStyle w:val="89C9FF38833944C39C9E4C87AD280D60"/>
          </w:pPr>
          <w:r w:rsidRPr="00DF027C">
            <w:t>Subtitle Text Here</w:t>
          </w:r>
        </w:p>
      </w:docPartBody>
    </w:docPart>
    <w:docPart>
      <w:docPartPr>
        <w:name w:val="DefaultPlaceholder_-1854013440"/>
        <w:category>
          <w:name w:val="General"/>
          <w:gallery w:val="placeholder"/>
        </w:category>
        <w:types>
          <w:type w:val="bbPlcHdr"/>
        </w:types>
        <w:behaviors>
          <w:behavior w:val="content"/>
        </w:behaviors>
        <w:guid w:val="{4635B97B-D831-491B-898A-5528E8C94C96}"/>
      </w:docPartPr>
      <w:docPartBody>
        <w:p w:rsidR="00000000" w:rsidRDefault="007C3D96">
          <w:r w:rsidRPr="009C02F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00000287" w:usb1="08070000" w:usb2="00000010"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A5"/>
    <w:rsid w:val="007C3D96"/>
    <w:rsid w:val="00965FA5"/>
    <w:rsid w:val="00A73D6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framePr w:hSpace="180" w:wrap="around" w:vAnchor="text" w:hAnchor="margin" w:y="1167"/>
      <w:spacing w:after="0" w:line="276" w:lineRule="auto"/>
    </w:pPr>
    <w:rPr>
      <w:caps/>
      <w:color w:val="44546A" w:themeColor="text2"/>
      <w:spacing w:val="20"/>
      <w:sz w:val="32"/>
      <w:lang w:val="en-US" w:eastAsia="en-US"/>
    </w:rPr>
  </w:style>
  <w:style w:type="character" w:customStyle="1" w:styleId="SubtitleChar">
    <w:name w:val="Subtitle Char"/>
    <w:basedOn w:val="DefaultParagraphFont"/>
    <w:link w:val="Subtitle"/>
    <w:uiPriority w:val="2"/>
    <w:rPr>
      <w:caps/>
      <w:color w:val="44546A" w:themeColor="text2"/>
      <w:spacing w:val="20"/>
      <w:sz w:val="32"/>
      <w:lang w:val="en-US" w:eastAsia="en-US"/>
    </w:rPr>
  </w:style>
  <w:style w:type="paragraph" w:customStyle="1" w:styleId="21CDD2EECF9A4FDEB06A5B504D50F3C7">
    <w:name w:val="21CDD2EECF9A4FDEB06A5B504D50F3C7"/>
  </w:style>
  <w:style w:type="paragraph" w:customStyle="1" w:styleId="BCE658EF03D840309DE13A258544D7D9">
    <w:name w:val="BCE658EF03D840309DE13A258544D7D9"/>
  </w:style>
  <w:style w:type="paragraph" w:customStyle="1" w:styleId="0B16F77FE5AF43F1A46FF4CA47032C74">
    <w:name w:val="0B16F77FE5AF43F1A46FF4CA47032C74"/>
  </w:style>
  <w:style w:type="paragraph" w:customStyle="1" w:styleId="6A93BFE1588A4F908BFF5309F4111A5E">
    <w:name w:val="6A93BFE1588A4F908BFF5309F4111A5E"/>
  </w:style>
  <w:style w:type="paragraph" w:customStyle="1" w:styleId="B3928AC2A09B49C584107C562045D436">
    <w:name w:val="B3928AC2A09B49C584107C562045D436"/>
  </w:style>
  <w:style w:type="paragraph" w:customStyle="1" w:styleId="3747DDAABD9C4E7B99A9FD9D68FB061C">
    <w:name w:val="3747DDAABD9C4E7B99A9FD9D68FB061C"/>
  </w:style>
  <w:style w:type="paragraph" w:customStyle="1" w:styleId="B4ADEEB11895485583DC4CFD52BFCFBC">
    <w:name w:val="B4ADEEB11895485583DC4CFD52BFCFBC"/>
  </w:style>
  <w:style w:type="paragraph" w:customStyle="1" w:styleId="1F573ABBAAB243A28E4C79EA50B68CEF">
    <w:name w:val="1F573ABBAAB243A28E4C79EA50B68CEF"/>
  </w:style>
  <w:style w:type="paragraph" w:customStyle="1" w:styleId="348DE99D7C854880A0C254FA8B32E505">
    <w:name w:val="348DE99D7C854880A0C254FA8B32E505"/>
    <w:rsid w:val="00965FA5"/>
  </w:style>
  <w:style w:type="paragraph" w:customStyle="1" w:styleId="89C9FF38833944C39C9E4C87AD280D60">
    <w:name w:val="89C9FF38833944C39C9E4C87AD280D60"/>
    <w:rsid w:val="007C3D96"/>
  </w:style>
  <w:style w:type="paragraph" w:customStyle="1" w:styleId="1FC1D600EF8A41F7BABA5D07DAC2860B">
    <w:name w:val="1FC1D600EF8A41F7BABA5D07DAC2860B"/>
    <w:rsid w:val="007C3D96"/>
  </w:style>
  <w:style w:type="paragraph" w:customStyle="1" w:styleId="E4B5BE5881DA43DC990B76ACBDD4E1FD">
    <w:name w:val="E4B5BE5881DA43DC990B76ACBDD4E1FD"/>
    <w:rsid w:val="007C3D96"/>
  </w:style>
  <w:style w:type="paragraph" w:customStyle="1" w:styleId="3C990A665C9A425DA230F083754E541A">
    <w:name w:val="3C990A665C9A425DA230F083754E541A"/>
    <w:rsid w:val="007C3D96"/>
  </w:style>
  <w:style w:type="paragraph" w:customStyle="1" w:styleId="25769449E97647D6811C27760991EA1D">
    <w:name w:val="25769449E97647D6811C27760991EA1D"/>
    <w:rsid w:val="007C3D96"/>
  </w:style>
  <w:style w:type="paragraph" w:customStyle="1" w:styleId="99E155EF7BDB42B28643708391F5BCF0">
    <w:name w:val="99E155EF7BDB42B28643708391F5BCF0"/>
    <w:rsid w:val="007C3D96"/>
  </w:style>
  <w:style w:type="paragraph" w:customStyle="1" w:styleId="99CE954EB0F84F09A6CF2C6C78B821EF">
    <w:name w:val="99CE954EB0F84F09A6CF2C6C78B821EF"/>
    <w:rsid w:val="007C3D96"/>
  </w:style>
  <w:style w:type="paragraph" w:customStyle="1" w:styleId="D2109F07C8814AB2A50BB376C3857778">
    <w:name w:val="D2109F07C8814AB2A50BB376C3857778"/>
    <w:rsid w:val="007C3D96"/>
  </w:style>
  <w:style w:type="paragraph" w:customStyle="1" w:styleId="40CA6B0FE6424BB484B04A87D165F3BA">
    <w:name w:val="40CA6B0FE6424BB484B04A87D165F3BA"/>
    <w:rsid w:val="007C3D96"/>
  </w:style>
  <w:style w:type="paragraph" w:customStyle="1" w:styleId="87B9DFCD7D974F3FADFC4BB3B60C7F29">
    <w:name w:val="87B9DFCD7D974F3FADFC4BB3B60C7F29"/>
    <w:rsid w:val="007C3D96"/>
  </w:style>
  <w:style w:type="paragraph" w:customStyle="1" w:styleId="454E0042A6D844E493BF46F81F87749C">
    <w:name w:val="454E0042A6D844E493BF46F81F87749C"/>
    <w:rsid w:val="007C3D96"/>
  </w:style>
  <w:style w:type="paragraph" w:customStyle="1" w:styleId="38BDAF0F8CAB4A87B4E8319AD34AAF44">
    <w:name w:val="38BDAF0F8CAB4A87B4E8319AD34AAF44"/>
    <w:rsid w:val="007C3D96"/>
  </w:style>
  <w:style w:type="paragraph" w:customStyle="1" w:styleId="2CEF724E519E43E297617D42B6CCB29A">
    <w:name w:val="2CEF724E519E43E297617D42B6CCB29A"/>
    <w:rsid w:val="007C3D96"/>
  </w:style>
  <w:style w:type="character" w:styleId="PlaceholderText">
    <w:name w:val="Placeholder Text"/>
    <w:basedOn w:val="DefaultParagraphFont"/>
    <w:uiPriority w:val="99"/>
    <w:unhideWhenUsed/>
    <w:rsid w:val="007C3D9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3E65FA5838DD4EAD2B2C3337D05941" ma:contentTypeVersion="18" ma:contentTypeDescription="Create a new document." ma:contentTypeScope="" ma:versionID="fc72509910631acf942bf2f9fee410ef">
  <xsd:schema xmlns:xsd="http://www.w3.org/2001/XMLSchema" xmlns:xs="http://www.w3.org/2001/XMLSchema" xmlns:p="http://schemas.microsoft.com/office/2006/metadata/properties" xmlns:ns3="6851230b-c190-407f-a949-9574323718e8" xmlns:ns4="89dcd84a-de3c-497f-b2f4-7e9d385765cf" targetNamespace="http://schemas.microsoft.com/office/2006/metadata/properties" ma:root="true" ma:fieldsID="befc7e14b0db5113703a3e408083637f" ns3:_="" ns4:_="">
    <xsd:import namespace="6851230b-c190-407f-a949-9574323718e8"/>
    <xsd:import namespace="89dcd84a-de3c-497f-b2f4-7e9d385765c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MediaServiceObjectDetectorVersions"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1230b-c190-407f-a949-957432371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dcd84a-de3c-497f-b2f4-7e9d385765c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51230b-c190-407f-a949-9574323718e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CEF0A-259D-444F-B876-2F079405A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1230b-c190-407f-a949-9574323718e8"/>
    <ds:schemaRef ds:uri="89dcd84a-de3c-497f-b2f4-7e9d385765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087E5E-292A-4B24-92C1-8FE896A53F4D}">
  <ds:schemaRefs>
    <ds:schemaRef ds:uri="http://schemas.microsoft.com/sharepoint/v3/contenttype/forms"/>
  </ds:schemaRefs>
</ds:datastoreItem>
</file>

<file path=customXml/itemProps3.xml><?xml version="1.0" encoding="utf-8"?>
<ds:datastoreItem xmlns:ds="http://schemas.openxmlformats.org/officeDocument/2006/customXml" ds:itemID="{ADFA6412-BCFF-42E1-B228-340AE70C79E5}">
  <ds:schemaRefs>
    <ds:schemaRef ds:uri="http://schemas.openxmlformats.org/package/2006/metadata/core-properties"/>
    <ds:schemaRef ds:uri="6851230b-c190-407f-a949-9574323718e8"/>
    <ds:schemaRef ds:uri="http://purl.org/dc/elements/1.1/"/>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89dcd84a-de3c-497f-b2f4-7e9d385765cf"/>
    <ds:schemaRef ds:uri="http://schemas.microsoft.com/office/2006/metadata/properties"/>
  </ds:schemaRefs>
</ds:datastoreItem>
</file>

<file path=customXml/itemProps4.xml><?xml version="1.0" encoding="utf-8"?>
<ds:datastoreItem xmlns:ds="http://schemas.openxmlformats.org/officeDocument/2006/customXml" ds:itemID="{DE387CAF-4808-4A15-88C7-563613D20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Metro report</Template>
  <TotalTime>1112</TotalTime>
  <Pages>8</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Jacqueline Martin</dc:creator>
  <cp:keywords/>
  <cp:lastModifiedBy>Jacqueline Martin</cp:lastModifiedBy>
  <cp:revision>5</cp:revision>
  <cp:lastPrinted>2026-03-03T07:15:00Z</cp:lastPrinted>
  <dcterms:created xsi:type="dcterms:W3CDTF">2026-03-03T07:18:00Z</dcterms:created>
  <dcterms:modified xsi:type="dcterms:W3CDTF">2026-03-04T08:03:00Z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GrammarlyDocumentId">
    <vt:lpwstr>e0e8769c-cc4e-41ca-98da-b56f62a7f212</vt:lpwstr>
  </property>
  <property fmtid="{D5CDD505-2E9C-101B-9397-08002B2CF9AE}" pid="4" name="ContentTypeId">
    <vt:lpwstr>0x010100C73E65FA5838DD4EAD2B2C3337D05941</vt:lpwstr>
  </property>
</Properties>
</file>